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-51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2609"/>
        <w:gridCol w:w="664"/>
        <w:gridCol w:w="2608"/>
        <w:gridCol w:w="664"/>
        <w:gridCol w:w="3013"/>
      </w:tblGrid>
      <w:tr w:rsidR="00082714" w:rsidRPr="000D77AB" w:rsidTr="00864046">
        <w:trPr>
          <w:trHeight w:val="3060"/>
        </w:trPr>
        <w:tc>
          <w:tcPr>
            <w:tcW w:w="10466" w:type="dxa"/>
            <w:gridSpan w:val="6"/>
            <w:vAlign w:val="center"/>
          </w:tcPr>
          <w:p w:rsidR="00082714" w:rsidRPr="000D77AB" w:rsidRDefault="00C8675C" w:rsidP="00864046">
            <w:r w:rsidRPr="000D77AB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04BE3DD" wp14:editId="6A9071B2">
                      <wp:extent cx="6858000" cy="1981200"/>
                      <wp:effectExtent l="0" t="0" r="0" b="0"/>
                      <wp:docPr id="17" name="Grupo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000" cy="198120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orma libre: Forma 211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upo 8"/>
                              <wpg:cNvGrpSpPr/>
                              <wpg:grpSpPr>
                                <a:xfrm>
                                  <a:off x="238125" y="152400"/>
                                  <a:ext cx="6866128" cy="1881041"/>
                                  <a:chOff x="0" y="-62686"/>
                                  <a:chExt cx="7398253" cy="2063266"/>
                                </a:xfrm>
                              </wpg:grpSpPr>
                              <wpg:grpSp>
                                <wpg:cNvPr id="207" name="Grupo 17">
                                  <a:extLst/>
                                </wpg:cNvPr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orma libre: Forma 211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orma libre: Forma 213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orma libre: Forma 212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orma libre: Forma 208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orma libre: Forma 209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orma libre: Forma 210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721" y="-62686"/>
                                    <a:ext cx="6998669" cy="1731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64046" w:rsidRPr="00864046" w:rsidRDefault="00864046" w:rsidP="00864046">
                                      <w:pPr>
                                        <w:pStyle w:val="Puesto"/>
                                        <w:spacing w:line="240" w:lineRule="auto"/>
                                      </w:pPr>
                                      <w:r>
                                        <w:t xml:space="preserve">GEOGRAFÍA      </w:t>
                                      </w:r>
                                      <w:r w:rsidRPr="00864046">
                                        <w:rPr>
                                          <w:szCs w:val="96"/>
                                        </w:rPr>
                                        <w:t>A-B-C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upo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Elipse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Elipse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BE3DD" id="Grupo 17" o:spid="_x0000_s1026" alt="decorative element" style="width:540pt;height:156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">
                      <o:lock v:ext="edit" aspectratio="t"/>
                      <v:shape id="Forma libre: Forma 211" o:spid="_x0000_s1027" style="position:absolute;width:73152;height:21132;visibility:visible;mso-wrap-style:square;v-text-anchor:middle" coordsize="5467350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W/sUA&#10;AADbAAAADwAAAGRycy9kb3ducmV2LnhtbESPQWvCQBSE70L/w/IEb7pRRNrUVaQieFCKae35Nfua&#10;Dc2+jdnVJP++KxQ8DjPzDbNcd7YSN2p86VjBdJKAIM6dLrlQ8PmxGz+D8AFZY+WYFPTkYb16Giwx&#10;1a7lE92yUIgIYZ+iAhNCnUrpc0MW/cTVxNH7cY3FEGVTSN1gG+G2krMkWUiLJccFgzW9Gcp/s6tV&#10;kB2P5/77nJl2t/mav19e+u3+UCo1GnabVxCBuvAI/7f3WsFsAf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db+xQAAANsAAAAPAAAAAAAAAAAAAAAAAJgCAABkcnMv&#10;ZG93bnJldi54bWxQSwUGAAAAAAQABAD1AAAAigM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upo 8" o:spid="_x0000_s1028" style="position:absolute;left:2381;top:1524;width:68661;height:18810" coordorigin=",-626" coordsize="73982,20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group id="_x0000_s1029" style="position:absolute;width:73982;height:20005" coordorigin="" coordsize="56073,14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  <v:shape id="Forma libre: Forma 211" o:spid="_x0000_s1030" style="position:absolute;left:676;top:533;width:54673;height:11717;visibility:visible;mso-wrap-style:square;v-text-anchor:middle" coordsize="5467350,1247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FFMQA&#10;AADcAAAADwAAAGRycy9kb3ducmV2LnhtbESP0WrCQBRE3wv+w3KFvjWbhFJsdBUttRQCQo0fcMle&#10;k2j2bsiuSfr33YLg4zAzZ5jVZjKtGKh3jWUFSRSDIC6tbrhScCr2LwsQziNrbC2Tgl9ysFnPnlaY&#10;aTvyDw1HX4kAYZehgtr7LpPSlTUZdJHtiIN3tr1BH2RfSd3jGOCmlWkcv0mDDYeFGjv6qKm8Hm9G&#10;AY+Ufzbt+3g+5FV62e6K9Ov1otTzfNouQXia/CN8b39rBWmSwP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+xRTEAAAA3AAAAA8AAAAAAAAAAAAAAAAAmAIAAGRycy9k&#10;b3ducmV2LnhtbFBLBQYAAAAABAAEAPUAAACJAw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Forma libre: Forma 213" o:spid="_x0000_s1031" style="position:absolute;left:66;top:12148;width:56007;height:952;visibility:visible;mso-wrap-style:square;v-text-anchor:middle" coordsize="560070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ngsIA&#10;AADcAAAADwAAAGRycy9kb3ducmV2LnhtbESP3YrCMBSE7wXfIRxh7zStiizVKCIIXhTBnwc42xzb&#10;YnNSmtjWfXojCF4OM/MNs9r0phItNa60rCCeRCCIM6tLzhVcL/vxLwjnkTVWlknBkxxs1sPBChNt&#10;Oz5Re/a5CBB2CSoovK8TKV1WkEE3sTVx8G62MeiDbHKpG+wC3FRyGkULabDksFBgTbuCsvv5YRTo&#10;3fz4z8c07aj9w9M13ccXGSv1M+q3SxCeev8Nf9oHrWAaz+B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ieCwgAAANwAAAAPAAAAAAAAAAAAAAAAAJgCAABkcnMvZG93&#10;bnJldi54bWxQSwUGAAAAAAQABAD1AAAAhwM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orma libre: Forma 212" o:spid="_x0000_s1032" style="position:absolute;width:56007;height:952;visibility:visible;mso-wrap-style:square;v-text-anchor:middle" coordsize="560070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CGcMA&#10;AADcAAAADwAAAGRycy9kb3ducmV2LnhtbESP0WqDQBRE3wv9h+UW+lZXpZRi3IQgCH0QwSQfcOPe&#10;qMS9K+5Wbb++Wyj0cZiZM0x+2MwoFprdYFlBEsUgiFurB+4UXM7lyzsI55E1jpZJwRc5OOwfH3LM&#10;tF25oeXkOxEg7DJU0Hs/ZVK6tieDLrITcfBudjbog5w7qWdcA9yMMo3jN2lw4LDQ40RFT+399GkU&#10;6OK1/ua6qlZarthcqjI5y0Sp56ftuAPhafP/4b/2h1aQJin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KCGcMAAADcAAAADwAAAAAAAAAAAAAAAACYAgAAZHJzL2Rv&#10;d25yZXYueG1sUEsFBgAAAAAEAAQA9QAAAIgD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orma libre: Forma 208" o:spid="_x0000_s1033" style="position:absolute;width:1052;height:13246;visibility:visible;mso-wrap-style:square;v-text-anchor:middle" coordsize="76200,141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cesEA&#10;AADcAAAADwAAAGRycy9kb3ducmV2LnhtbERPTWvCQBC9F/oflil4q5sKppK6SikI4qXERuhxyI5J&#10;MDu7za4m/vvOodDj432vt5Pr1Y2G2Hk28DLPQBHX3nbcGKi+ds8rUDEhW+w9k4E7RdhuHh/WWFg/&#10;ckm3Y2qUhHAs0ECbUii0jnVLDuPcB2Lhzn5wmAQOjbYDjhLuer3Islw77FgaWgz00VJ9OV6dgcVr&#10;lbofLMf8tPwuq88pHPJrMGb2NL2/gUo0pX/xn3tvxZfJWjk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RnHrBAAAA3AAAAA8AAAAAAAAAAAAAAAAAmAIAAGRycy9kb3du&#10;cmV2LnhtbFBLBQYAAAAABAAEAPUAAACGAw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orma libre: Forma 209" o:spid="_x0000_s1034" style="position:absolute;top:14058;width:56007;height:96;visibility:visible;mso-wrap-style:square;v-text-anchor:middle" coordsize="5600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WRcQA&#10;AADcAAAADwAAAGRycy9kb3ducmV2LnhtbESPQWsCMRSE70L/Q3iFXqRmFRG7NYoVFhREUHvo8bF5&#10;3SxNXpZN6q7/3giCx2FmvmEWq95ZcaE21J4VjEcZCOLS65orBd/n4n0OIkRkjdYzKbhSgNXyZbDA&#10;XPuOj3Q5xUokCIccFZgYm1zKUBpyGEa+IU7er28dxiTbSuoWuwR3Vk6ybCYd1pwWDDa0MVT+nf6d&#10;gnlpf6ZfXRhW6+JgaNfbvd4XSr299utPEJH6+Aw/2lutYJJ9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lkXEAAAA3AAAAA8AAAAAAAAAAAAAAAAAmAIAAGRycy9k&#10;b3ducmV2LnhtbFBLBQYAAAAABAAEAPUAAACJAw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orma libre: Forma 210" o:spid="_x0000_s1035" style="position:absolute;left:54925;width:1053;height:13246;visibility:visible;mso-wrap-style:square;v-text-anchor:middle" coordsize="76200,141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GocEA&#10;AADcAAAADwAAAGRycy9kb3ducmV2LnhtbERPTWvCQBC9F/oflil4qxuFxpK6SikI0kuJRuhxyE6T&#10;0OzsNrua+O87B8Hj432vt5Pr1YWG2Hk2sJhnoIhrbztuDFTH3fMrqJiQLfaeycCVImw3jw9rLKwf&#10;uaTLITVKQjgWaKBNKRRax7olh3HuA7FwP35wmAQOjbYDjhLuer3Mslw77FgaWgz00VL9ezg7A8tV&#10;lbo/LMf89PJdVl9T+MzPwZjZ0/T+BirRlO7im3tvxbeQ+XJGj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+BqHBAAAA3AAAAA8AAAAAAAAAAAAAAAAAmAIAAGRycy9kb3du&#10;cmV2LnhtbFBLBQYAAAAABAAEAPUAAACGAw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2" o:spid="_x0000_s1036" type="#_x0000_t202" style="position:absolute;left:1527;top:-626;width:69986;height:17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CNMYA&#10;AADcAAAADwAAAGRycy9kb3ducmV2LnhtbESPT2vCQBTE74V+h+UVems2KmiJrlID/kHowSji8Zl9&#10;JrHZtyG71fjt3YLQ4zDzm2Ems87U4kqtqywr6EUxCOLc6ooLBfvd4uMThPPIGmvLpOBODmbT15cJ&#10;JtreeEvXzBcilLBLUEHpfZNI6fKSDLrINsTBO9vWoA+yLaRu8RbKTS37cTyUBisOCyU2lJaU/2S/&#10;RkH/MN/ExyWu83RwGd5P31m3WqVKvb91X2MQnjr/H37Sax243gj+zo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nCNMYAAADcAAAADwAAAAAAAAAAAAAAAACYAgAAZHJz&#10;L2Rvd25yZXYueG1sUEsFBgAAAAAEAAQA9QAAAIsDAAAAAA==&#10;" filled="f" stroked="f">
                          <v:textbox inset=",2.16pt">
                            <w:txbxContent>
                              <w:p w:rsidR="00864046" w:rsidRPr="00864046" w:rsidRDefault="00864046" w:rsidP="00864046">
                                <w:pPr>
                                  <w:pStyle w:val="Puesto"/>
                                  <w:spacing w:line="240" w:lineRule="auto"/>
                                </w:pPr>
                                <w:r>
                                  <w:t xml:space="preserve">GEOGRAFÍA      </w:t>
                                </w:r>
                                <w:r w:rsidRPr="00864046">
                                  <w:rPr>
                                    <w:szCs w:val="96"/>
                                  </w:rPr>
                                  <w:t>A-B-C</w:t>
                                </w:r>
                              </w:p>
                            </w:txbxContent>
                          </v:textbox>
                        </v:shape>
                      </v:group>
                      <v:group id="Grupo 23" o:spid="_x0000_s1037" style="position:absolute;left:45148;top:3606;width:23603;height:1091" coordorigin="-6563,-38" coordsize="25819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oval id="Elipse 19" o:spid="_x0000_s1038" style="position:absolute;left:-6563;top:-32;width:1143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r68EA&#10;AADbAAAADwAAAGRycy9kb3ducmV2LnhtbERPTYvCMBC9C/6HMIIXWVMFrds1yq4oelR3L96GZmzK&#10;NpPSRK3/3giCt3m8z5kvW1uJKzW+dKxgNExAEOdOl1wo+PvdfMxA+ICssXJMCu7kYbnoduaYaXfj&#10;A12PoRAxhH2GCkwIdSalzw1Z9ENXE0fu7BqLIcKmkLrBWwy3lRwnyVRaLDk2GKxpZSj/P16sgnM5&#10;G+x+9uvtlMx4expN0snJpkr1e+33F4hAbXiLX+6djvM/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K+vBAAAA2wAAAA8AAAAAAAAAAAAAAAAAmAIAAGRycy9kb3du&#10;cmV2LnhtbFBLBQYAAAAABAAEAPUAAACGAw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Elipse 21" o:spid="_x0000_s1039" style="position:absolute;left:18113;top:-38;width:1143;height:11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tUMQA&#10;AADbAAAADwAAAGRycy9kb3ducmV2LnhtbESPzYvCMBTE74L/Q3jCXkTTFvygGsVdXPS4fly8PZpn&#10;U2xeShO1+99vBGGPw8z8hlmuO1uLB7W+cqwgHScgiAunKy4VnE/fozkIH5A11o5JwS95WK/6vSXm&#10;2j35QI9jKEWEsM9RgQmhyaX0hSGLfuwa4uhdXWsxRNmWUrf4jHBbyyxJptJixXHBYENfhorb8W4V&#10;XKv5cP/5s91NyWS7SzqZTS52ptTHoNssQATqwn/43d5rBVkKry/x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7VDEAAAA2wAAAA8AAAAAAAAAAAAAAAAAmAIAAGRycy9k&#10;b3ducmV2LnhtbFBLBQYAAAAABAAEAPUAAACJAw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2714" w:rsidRPr="00150E4F" w:rsidTr="00864046">
        <w:trPr>
          <w:trHeight w:val="1413"/>
        </w:trPr>
        <w:tc>
          <w:tcPr>
            <w:tcW w:w="908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:rsidR="00082714" w:rsidRPr="00150E4F" w:rsidRDefault="00082714" w:rsidP="00864046">
            <w:pPr>
              <w:pStyle w:val="Texto0"/>
              <w:rPr>
                <w:sz w:val="24"/>
                <w:szCs w:val="24"/>
              </w:rPr>
            </w:pPr>
            <w:r w:rsidRPr="00150E4F">
              <w:rPr>
                <w:noProof/>
                <w:sz w:val="24"/>
                <w:szCs w:val="24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424FA12D" wp14:editId="03E713FE">
                      <wp:extent cx="298450" cy="299085"/>
                      <wp:effectExtent l="0" t="0" r="6350" b="5715"/>
                      <wp:docPr id="5" name="Grupo 5" descr="icono de pap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Elipse 3" descr="icono de papel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Imagen 1" descr="icono de pape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9E510" id="Grupo 5" o:spid="_x0000_s1026" alt="icono de papel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">
                      <v:oval id="Elipse 3" o:spid="_x0000_s1027" alt="icono de papel" style="position:absolute;width:12732;height:12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lFsMA&#10;AADaAAAADwAAAGRycy9kb3ducmV2LnhtbESPQWvCQBSE74X+h+UJ3urGIlKiq4ilIEgPJooeH9ln&#10;NiT7NmTXGPvr3UKhx2FmvmGW68E2oqfOV44VTCcJCOLC6YpLBcf86+0DhA/IGhvHpOBBHtar15cl&#10;ptrd+UB9FkoRIexTVGBCaFMpfWHIop+4ljh6V9dZDFF2pdQd3iPcNvI9SebSYsVxwWBLW0NFnd2s&#10;gv2n1cfT6Vx9n2v+KS6tueZ0UGo8GjYLEIGG8B/+a++0ghn8Xok3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lFsMAAADaAAAADwAAAAAAAAAAAAAAAACYAgAAZHJzL2Rv&#10;d25yZXYueG1sUEsFBgAAAAAEAAQA9QAAAIgDAAAAAA==&#10;" fillcolor="#c0504d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8" type="#_x0000_t75" alt="icono de papel" style="position:absolute;left:3048;top:2483;width:6724;height:813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2fHDAAAA2gAAAA8AAABkcnMvZG93bnJldi54bWxEj0FrAjEUhO+F/ofwCt5qVg8iq1FEkBZa&#10;FFfB62Pz3KxuXtJN6m77602h4HGYmW+Y+bK3jbhRG2rHCkbDDARx6XTNlYLjYfM6BREissbGMSn4&#10;oQDLxfPTHHPtOt7TrYiVSBAOOSowMfpcylAashiGzhMn7+xaizHJtpK6xS7BbSPHWTaRFmtOCwY9&#10;rQ2V1+LbKuikP1NhPsvfy9fBb0cfb+OdPCk1eOlXMxCR+vgI/7fftYIJ/F1JN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jZ8cMAAADaAAAADwAAAAAAAAAAAAAAAACf&#10;AgAAZHJzL2Rvd25yZXYueG1sUEsFBgAAAAAEAAQA9wAAAI8DAAAAAA==&#10;">
                        <v:imagedata r:id="rId11" o:title="icono de pape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9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:rsidR="00082714" w:rsidRPr="00150E4F" w:rsidRDefault="00864046" w:rsidP="00864046">
            <w:pPr>
              <w:pStyle w:val="Ttulo1"/>
              <w:rPr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 xml:space="preserve">SEMANA </w:t>
            </w:r>
            <w:r w:rsidR="007278E6">
              <w:rPr>
                <w:sz w:val="24"/>
                <w:szCs w:val="24"/>
              </w:rPr>
              <w:t xml:space="preserve">                                   </w:t>
            </w:r>
          </w:p>
          <w:p w:rsidR="00864046" w:rsidRPr="00150E4F" w:rsidRDefault="007278E6" w:rsidP="008640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16 AL 19 DE MARZO</w:t>
            </w:r>
          </w:p>
          <w:p w:rsidR="00864046" w:rsidRPr="00150E4F" w:rsidRDefault="007278E6" w:rsidP="008640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 22 AL 26 DE MARZO</w:t>
            </w:r>
          </w:p>
        </w:tc>
        <w:tc>
          <w:tcPr>
            <w:tcW w:w="664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:rsidR="00082714" w:rsidRPr="00150E4F" w:rsidRDefault="00082714" w:rsidP="00864046">
            <w:pPr>
              <w:pStyle w:val="Texto0"/>
              <w:rPr>
                <w:sz w:val="24"/>
                <w:szCs w:val="24"/>
              </w:rPr>
            </w:pPr>
            <w:r w:rsidRPr="00150E4F">
              <w:rPr>
                <w:noProof/>
                <w:sz w:val="24"/>
                <w:szCs w:val="24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2F6A62D" wp14:editId="5B52014F">
                      <wp:extent cx="298768" cy="298768"/>
                      <wp:effectExtent l="0" t="0" r="6350" b="6350"/>
                      <wp:docPr id="1" name="Grupo 1" descr="elemento decorati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Elipse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Imagen 7" descr="lup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7CCBE" id="Grupo 1" o:spid="_x0000_s1026" alt="elemento decorativo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cAHSDi3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">
                      <v:oval id="Elipse 3" o:spid="_x0000_s1027" style="position:absolute;width:12732;height:12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AusIA&#10;AADaAAAADwAAAGRycy9kb3ducmV2LnhtbESPT4vCMBTE74LfITxhb5oq66JdoxShoODFP3h+NG/T&#10;7jYvpYla/fRGEPY4zMxvmMWqs7W4UusrxwrGowQEceF0xUbB6ZgPZyB8QNZYOyYFd/KwWvZ7C0y1&#10;u/GerodgRISwT1FBGUKTSumLkiz6kWuIo/fjWoshytZI3eItwm0tJ0nyJS1WHBdKbGhdUvF3uFgF&#10;5/rx2O2n8j7PzHbzabP89GtypT4GXfYNIlAX/sPv9kYrmMPrSr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AC6wgAAANoAAAAPAAAAAAAAAAAAAAAAAJgCAABkcnMvZG93&#10;bnJldi54bWxQSwUGAAAAAAQABAD1AAAAhwMAAAAA&#10;" fillcolor="#f79646 [3209]" stroked="f" strokeweight="1pt">
                        <v:stroke joinstyle="miter"/>
                        <v:textbox inset="0,,0"/>
                      </v:oval>
                      <v:shape id="Imagen 7" o:spid="_x0000_s1028" type="#_x0000_t75" alt="lupa" style="position:absolute;left:3273;top:3160;width:6801;height: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+c3zDAAAA2wAAAA8AAABkcnMvZG93bnJldi54bWxET01rwkAQvRf8D8sIvTUbCy0Ss0oVBEuL&#10;2CiCtyE7TaLZ2Zjdasyv7xYK3ubxPieddaYWF2pdZVnBKIpBEOdWV1wo2G2XT2MQziNrrC2Tghs5&#10;mE0HDykm2l75iy6ZL0QIYZeggtL7JpHS5SUZdJFtiAP3bVuDPsC2kLrFawg3tXyO41dpsOLQUGJD&#10;i5LyU/ZjFGzeK/fR4Pzl89DNj/uezutVf1bqcdi9TUB46vxd/O9e6TB/BH+/hAP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5zfMMAAADbAAAADwAAAAAAAAAAAAAAAACf&#10;AgAAZHJzL2Rvd25yZXYueG1sUEsFBgAAAAAEAAQA9wAAAI8DAAAAAA==&#10;">
                        <v:imagedata r:id="rId13" o:title="lup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8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:rsidR="00082714" w:rsidRPr="00150E4F" w:rsidRDefault="00864046" w:rsidP="00864046">
            <w:pPr>
              <w:pStyle w:val="Ttulo1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>FECHA DE ENTREGA</w:t>
            </w:r>
          </w:p>
          <w:p w:rsidR="00864046" w:rsidRPr="00150E4F" w:rsidRDefault="00864046" w:rsidP="00864046">
            <w:pPr>
              <w:pStyle w:val="Texto"/>
              <w:rPr>
                <w:sz w:val="24"/>
                <w:szCs w:val="24"/>
              </w:rPr>
            </w:pPr>
          </w:p>
          <w:p w:rsidR="00864046" w:rsidRPr="00150E4F" w:rsidRDefault="00864046" w:rsidP="00864046">
            <w:pPr>
              <w:pStyle w:val="Texto"/>
              <w:rPr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>22 DE MARZO</w:t>
            </w:r>
          </w:p>
          <w:p w:rsidR="00864046" w:rsidRPr="00150E4F" w:rsidRDefault="00864046" w:rsidP="00864046">
            <w:pPr>
              <w:pStyle w:val="Texto"/>
              <w:rPr>
                <w:sz w:val="24"/>
                <w:szCs w:val="24"/>
              </w:rPr>
            </w:pPr>
          </w:p>
          <w:p w:rsidR="00864046" w:rsidRPr="00150E4F" w:rsidRDefault="00864046" w:rsidP="00864046">
            <w:pPr>
              <w:pStyle w:val="Texto"/>
              <w:rPr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>26 DE MARZO</w:t>
            </w:r>
          </w:p>
        </w:tc>
        <w:tc>
          <w:tcPr>
            <w:tcW w:w="664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:rsidR="00082714" w:rsidRPr="00150E4F" w:rsidRDefault="00082714" w:rsidP="00864046">
            <w:pPr>
              <w:pStyle w:val="Texto0"/>
              <w:rPr>
                <w:sz w:val="24"/>
                <w:szCs w:val="24"/>
              </w:rPr>
            </w:pPr>
            <w:r w:rsidRPr="00150E4F">
              <w:rPr>
                <w:noProof/>
                <w:sz w:val="24"/>
                <w:szCs w:val="24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7409224A" wp14:editId="1D7574FC">
                      <wp:extent cx="298768" cy="298768"/>
                      <wp:effectExtent l="0" t="0" r="6350" b="6350"/>
                      <wp:docPr id="3" name="Grupo 3" descr="elemento decorativ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15" name="Elipse 11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n 12" descr="icono de bombil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11" y="338667"/>
                                  <a:ext cx="666750" cy="66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902B6" id="Grupo 3" o:spid="_x0000_s1026" alt="elemento decorativo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">
                      <v:oval id="Elipse 11" o:spid="_x0000_s1027" style="position:absolute;width:12732;height:12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/isEA&#10;AADbAAAADwAAAGRycy9kb3ducmV2LnhtbERPS2vCQBC+F/wPywje6saCRWJWEWmpp0CtgschO9kE&#10;s7Mxu3n033cLhd7m43tOtp9sIwbqfO1YwWqZgCAunK7ZKLh8vT9vQPiArLFxTAq+ycN+N3vKMNVu&#10;5E8azsGIGMI+RQVVCG0qpS8qsuiXriWOXOk6iyHCzkjd4RjDbSNfkuRVWqw5NlTY0rGi4n7urYKw&#10;/hg3N2mueW5y81b2h1XzGJVazKfDFkSgKfyL/9wnHeev4feXeI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/4rBAAAA2wAAAA8AAAAAAAAAAAAAAAAAmAIAAGRycy9kb3du&#10;cmV2LnhtbFBLBQYAAAAABAAEAPUAAACGAwAAAAA=&#10;" fillcolor="#4f81bd [3204]" stroked="f" strokeweight="1pt">
                        <v:stroke joinstyle="miter"/>
                        <v:textbox inset="0,,0"/>
                      </v:oval>
                      <v:shape id="Imagen 12" o:spid="_x0000_s1028" type="#_x0000_t75" alt="icono de bombilla" style="position:absolute;left:2935;top:3386;width:6667;height: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HgrAAAAA2wAAAA8AAABkcnMvZG93bnJldi54bWxET8lqwzAQvQf6D2IKvcVyAzGuGyWUQkog&#10;pzi99DZY44VaI2EpituvjwqF3Obx1tnsZjOKSJMfLCt4znIQxI3VA3cKPs/7ZQnCB2SNo2VS8EMe&#10;dtuHxQYrba98oliHTqQQ9hUq6ENwlZS+6cmgz6wjTlxrJ4MhwamTesJrCjejXOV5IQ0OnBp6dPTe&#10;U/NdX4wCX0bCdfw4fRXHkePlxRXtr1Pq6XF+ewURaA538b/7oNP8Av5+SQfI7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GQeCsAAAADbAAAADwAAAAAAAAAAAAAAAACfAgAA&#10;ZHJzL2Rvd25yZXYueG1sUEsFBgAAAAAEAAQA9wAAAIwDAAAAAA==&#10;">
                        <v:imagedata r:id="rId15" o:title="icono de bombilla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13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:rsidR="00F607A3" w:rsidRPr="00150E4F" w:rsidRDefault="00864046" w:rsidP="00864046">
            <w:pPr>
              <w:pStyle w:val="Ttulo1"/>
              <w:rPr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>ACTIVIDAD</w:t>
            </w:r>
          </w:p>
          <w:p w:rsidR="00864046" w:rsidRPr="00150E4F" w:rsidRDefault="00864046" w:rsidP="00864046">
            <w:pPr>
              <w:rPr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>C</w:t>
            </w:r>
          </w:p>
          <w:p w:rsidR="00864046" w:rsidRPr="00150E4F" w:rsidRDefault="00864046" w:rsidP="00864046">
            <w:pPr>
              <w:rPr>
                <w:sz w:val="24"/>
                <w:szCs w:val="24"/>
              </w:rPr>
            </w:pPr>
            <w:r w:rsidRPr="00150E4F">
              <w:rPr>
                <w:sz w:val="24"/>
                <w:szCs w:val="24"/>
              </w:rPr>
              <w:t>D</w:t>
            </w:r>
          </w:p>
        </w:tc>
      </w:tr>
    </w:tbl>
    <w:p w:rsidR="00150E4F" w:rsidRPr="00150E4F" w:rsidRDefault="00150E4F" w:rsidP="00150E4F">
      <w:pPr>
        <w:spacing w:before="0"/>
        <w:rPr>
          <w:sz w:val="24"/>
          <w:szCs w:val="24"/>
        </w:rPr>
      </w:pPr>
    </w:p>
    <w:p w:rsidR="00150E4F" w:rsidRPr="007278E6" w:rsidRDefault="00150E4F" w:rsidP="00150E4F">
      <w:pPr>
        <w:spacing w:before="0"/>
        <w:rPr>
          <w:b/>
          <w:sz w:val="36"/>
          <w:szCs w:val="36"/>
        </w:rPr>
      </w:pPr>
      <w:r w:rsidRPr="007278E6">
        <w:rPr>
          <w:b/>
          <w:sz w:val="36"/>
          <w:szCs w:val="36"/>
        </w:rPr>
        <w:t>ACTIVIDAD C</w:t>
      </w:r>
    </w:p>
    <w:p w:rsidR="007278E6" w:rsidRPr="007278E6" w:rsidRDefault="007278E6" w:rsidP="00150E4F">
      <w:pPr>
        <w:spacing w:before="0"/>
        <w:rPr>
          <w:sz w:val="36"/>
          <w:szCs w:val="36"/>
        </w:rPr>
      </w:pPr>
    </w:p>
    <w:p w:rsidR="00150E4F" w:rsidRPr="00150E4F" w:rsidRDefault="00864046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SEMANA 1</w:t>
      </w:r>
      <w:r w:rsidR="00150E4F" w:rsidRPr="00150E4F">
        <w:rPr>
          <w:sz w:val="24"/>
          <w:szCs w:val="24"/>
        </w:rPr>
        <w:t xml:space="preserve"> DEL 16 AL 19 DE MARZO</w:t>
      </w:r>
    </w:p>
    <w:p w:rsidR="00082714" w:rsidRPr="00150E4F" w:rsidRDefault="00864046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TEMA: “DINAMICA DE LAS AGUAS CONTINENTALES”</w:t>
      </w:r>
      <w:r w:rsidR="00150E4F" w:rsidRPr="00150E4F">
        <w:rPr>
          <w:sz w:val="24"/>
          <w:szCs w:val="24"/>
        </w:rPr>
        <w:t xml:space="preserve"> </w:t>
      </w:r>
    </w:p>
    <w:p w:rsidR="00864046" w:rsidRPr="00150E4F" w:rsidRDefault="00864046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APRENDIZAJE ESPERADO:</w:t>
      </w:r>
      <w:r w:rsidR="00150E4F" w:rsidRPr="00150E4F">
        <w:rPr>
          <w:sz w:val="24"/>
          <w:szCs w:val="24"/>
        </w:rPr>
        <w:t xml:space="preserve"> </w:t>
      </w:r>
      <w:r w:rsidRPr="00150E4F">
        <w:rPr>
          <w:sz w:val="24"/>
          <w:szCs w:val="24"/>
        </w:rPr>
        <w:t>ANALIZARÁS LA DISTRIBUCIÓN Y COMPOSICIÓN DE LAS AGUAS CONTINENTALES</w:t>
      </w:r>
    </w:p>
    <w:p w:rsidR="00150E4F" w:rsidRPr="00150E4F" w:rsidRDefault="00150E4F" w:rsidP="00150E4F">
      <w:pPr>
        <w:spacing w:before="0"/>
        <w:rPr>
          <w:sz w:val="24"/>
          <w:szCs w:val="24"/>
        </w:rPr>
      </w:pPr>
    </w:p>
    <w:p w:rsidR="00150E4F" w:rsidRPr="00150E4F" w:rsidRDefault="00150E4F" w:rsidP="00150E4F">
      <w:pPr>
        <w:spacing w:before="0"/>
        <w:rPr>
          <w:sz w:val="24"/>
          <w:szCs w:val="24"/>
        </w:rPr>
      </w:pPr>
      <w:r>
        <w:rPr>
          <w:b/>
          <w:sz w:val="24"/>
          <w:szCs w:val="24"/>
        </w:rPr>
        <w:t>EJERCICIO</w:t>
      </w:r>
    </w:p>
    <w:p w:rsidR="00150E4F" w:rsidRPr="00150E4F" w:rsidRDefault="00150E4F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REALIZA EN TU CUADERNO UN MAPA CONCEPTUAL SOBRE LAS CARACTERISTIAS DE LAS AGUAS CONTINENTALES: RÍOS, LAGOS, MANANTIALES, AGUAS SUBTERRANEAS Y GLACIARES DE ALTA MONTAÑA.</w:t>
      </w:r>
    </w:p>
    <w:p w:rsidR="00150E4F" w:rsidRPr="00150E4F" w:rsidRDefault="00150E4F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LA INFORMACIÓN SE ENCUENTRA EN TU LIBRO DE TEXTO A PARTIR DE LA PÁGINA 61 A LA 67.</w:t>
      </w:r>
    </w:p>
    <w:p w:rsidR="00150E4F" w:rsidRPr="00150E4F" w:rsidRDefault="00150E4F" w:rsidP="00150E4F">
      <w:pPr>
        <w:spacing w:before="0"/>
        <w:rPr>
          <w:sz w:val="24"/>
          <w:szCs w:val="24"/>
        </w:rPr>
      </w:pPr>
    </w:p>
    <w:p w:rsidR="00150E4F" w:rsidRPr="00150E4F" w:rsidRDefault="00150E4F" w:rsidP="00150E4F">
      <w:pPr>
        <w:spacing w:before="0"/>
        <w:rPr>
          <w:sz w:val="24"/>
          <w:szCs w:val="24"/>
        </w:rPr>
      </w:pPr>
    </w:p>
    <w:p w:rsidR="00150E4F" w:rsidRDefault="00150E4F" w:rsidP="00150E4F">
      <w:pPr>
        <w:spacing w:before="0"/>
        <w:rPr>
          <w:b/>
          <w:sz w:val="36"/>
          <w:szCs w:val="36"/>
        </w:rPr>
      </w:pPr>
      <w:r w:rsidRPr="007278E6">
        <w:rPr>
          <w:b/>
          <w:sz w:val="36"/>
          <w:szCs w:val="36"/>
        </w:rPr>
        <w:t>ACTIVIDAD D</w:t>
      </w:r>
    </w:p>
    <w:p w:rsidR="007278E6" w:rsidRPr="007278E6" w:rsidRDefault="007278E6" w:rsidP="00150E4F">
      <w:pPr>
        <w:spacing w:before="0"/>
        <w:rPr>
          <w:b/>
          <w:sz w:val="36"/>
          <w:szCs w:val="36"/>
        </w:rPr>
      </w:pPr>
    </w:p>
    <w:p w:rsidR="00150E4F" w:rsidRPr="00150E4F" w:rsidRDefault="00150E4F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SEMANA 2 DEL 22 AL 26 DE MARZO</w:t>
      </w:r>
    </w:p>
    <w:p w:rsidR="00150E4F" w:rsidRDefault="00150E4F" w:rsidP="00150E4F">
      <w:pPr>
        <w:spacing w:before="0"/>
        <w:rPr>
          <w:sz w:val="24"/>
          <w:szCs w:val="24"/>
        </w:rPr>
      </w:pPr>
      <w:r w:rsidRPr="00150E4F">
        <w:rPr>
          <w:sz w:val="24"/>
          <w:szCs w:val="24"/>
        </w:rPr>
        <w:t>TEMA: “</w:t>
      </w:r>
      <w:r>
        <w:rPr>
          <w:sz w:val="24"/>
          <w:szCs w:val="24"/>
        </w:rPr>
        <w:t>PRINCIPALES RÍOS, LAGOS Y LAGUNAS DE MÉXICO</w:t>
      </w:r>
      <w:r w:rsidRPr="00150E4F">
        <w:rPr>
          <w:sz w:val="24"/>
          <w:szCs w:val="24"/>
        </w:rPr>
        <w:t>”</w:t>
      </w:r>
    </w:p>
    <w:p w:rsidR="00150E4F" w:rsidRDefault="00150E4F" w:rsidP="00150E4F">
      <w:pPr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APRENDIZAJE ESPERADO: </w:t>
      </w:r>
      <w:r w:rsidRPr="00150E4F">
        <w:rPr>
          <w:sz w:val="24"/>
          <w:szCs w:val="24"/>
        </w:rPr>
        <w:t>ANALIZARÁS LA DISTRIBUCIÓN Y COMPOSICIÓN DE LAS AGUAS CONTINENTALES</w:t>
      </w:r>
    </w:p>
    <w:p w:rsidR="00150E4F" w:rsidRDefault="00150E4F" w:rsidP="00150E4F">
      <w:pPr>
        <w:spacing w:before="0"/>
        <w:rPr>
          <w:sz w:val="24"/>
          <w:szCs w:val="24"/>
        </w:rPr>
      </w:pPr>
    </w:p>
    <w:p w:rsidR="00150E4F" w:rsidRDefault="00150E4F" w:rsidP="00150E4F">
      <w:pPr>
        <w:spacing w:before="0"/>
        <w:rPr>
          <w:sz w:val="24"/>
          <w:szCs w:val="24"/>
        </w:rPr>
      </w:pPr>
      <w:r w:rsidRPr="007278E6">
        <w:rPr>
          <w:b/>
          <w:sz w:val="24"/>
          <w:szCs w:val="24"/>
        </w:rPr>
        <w:t>EJERCICIO</w:t>
      </w:r>
    </w:p>
    <w:p w:rsidR="007278E6" w:rsidRDefault="007278E6" w:rsidP="00150E4F">
      <w:pPr>
        <w:spacing w:before="0"/>
        <w:rPr>
          <w:sz w:val="24"/>
          <w:szCs w:val="24"/>
        </w:rPr>
      </w:pPr>
      <w:r>
        <w:rPr>
          <w:sz w:val="24"/>
          <w:szCs w:val="24"/>
        </w:rPr>
        <w:t>REALIZA EN TU BLOCK DE MAPAS DE MÉXICO EL MAPA DE HIDROGRAFÍA CON LAS SIGUIENTES ESPECIFICACIONES:</w:t>
      </w:r>
    </w:p>
    <w:p w:rsidR="007278E6" w:rsidRDefault="007278E6" w:rsidP="00150E4F">
      <w:pPr>
        <w:spacing w:before="0"/>
        <w:rPr>
          <w:sz w:val="24"/>
          <w:szCs w:val="24"/>
        </w:rPr>
      </w:pPr>
    </w:p>
    <w:p w:rsidR="007278E6" w:rsidRDefault="007278E6" w:rsidP="00150E4F">
      <w:pPr>
        <w:spacing w:before="0"/>
        <w:rPr>
          <w:sz w:val="24"/>
          <w:szCs w:val="24"/>
        </w:rPr>
      </w:pPr>
      <w:r>
        <w:rPr>
          <w:sz w:val="24"/>
          <w:szCs w:val="24"/>
        </w:rPr>
        <w:t>1.- COLOREA FRONTERAS DE GRIS Y OCEÁNOS DE AZULCIELO</w:t>
      </w:r>
    </w:p>
    <w:p w:rsidR="007278E6" w:rsidRDefault="007278E6" w:rsidP="00150E4F">
      <w:pPr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2.- EL TERITORIO NACIONAL DE AMARILLO </w:t>
      </w:r>
    </w:p>
    <w:p w:rsidR="007278E6" w:rsidRDefault="007278E6" w:rsidP="00150E4F">
      <w:pPr>
        <w:spacing w:before="0"/>
        <w:rPr>
          <w:sz w:val="24"/>
          <w:szCs w:val="24"/>
        </w:rPr>
      </w:pPr>
      <w:r>
        <w:rPr>
          <w:sz w:val="24"/>
          <w:szCs w:val="24"/>
        </w:rPr>
        <w:t>3.- LOS RIOS LAGOS Y LAGUNAS DE AZUL MARINO</w:t>
      </w:r>
    </w:p>
    <w:p w:rsidR="007278E6" w:rsidRDefault="007278E6" w:rsidP="00150E4F">
      <w:pPr>
        <w:spacing w:before="0"/>
        <w:rPr>
          <w:sz w:val="24"/>
          <w:szCs w:val="24"/>
        </w:rPr>
      </w:pPr>
    </w:p>
    <w:p w:rsidR="007278E6" w:rsidRDefault="007278E6" w:rsidP="007278E6">
      <w:pPr>
        <w:pStyle w:val="Prrafodelista"/>
        <w:numPr>
          <w:ilvl w:val="0"/>
          <w:numId w:val="4"/>
        </w:numPr>
        <w:spacing w:before="0"/>
        <w:rPr>
          <w:sz w:val="24"/>
          <w:szCs w:val="24"/>
        </w:rPr>
      </w:pPr>
      <w:r w:rsidRPr="007278E6">
        <w:rPr>
          <w:sz w:val="24"/>
          <w:szCs w:val="24"/>
        </w:rPr>
        <w:t xml:space="preserve">ESCRIBE LA SIMBOLOGÍA DEL MAPA </w:t>
      </w:r>
    </w:p>
    <w:p w:rsidR="007278E6" w:rsidRDefault="007278E6" w:rsidP="007278E6">
      <w:pPr>
        <w:pStyle w:val="Prrafodelista"/>
        <w:numPr>
          <w:ilvl w:val="0"/>
          <w:numId w:val="4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EL MAPA EN QUE TE PUEDES BAZAR ESTA EN EL LIBRO DE TEXTO DE LA PÁGINA 64.</w:t>
      </w:r>
    </w:p>
    <w:p w:rsidR="007278E6" w:rsidRPr="007278E6" w:rsidRDefault="007278E6" w:rsidP="007278E6">
      <w:pPr>
        <w:pStyle w:val="Prrafodelista"/>
        <w:numPr>
          <w:ilvl w:val="0"/>
          <w:numId w:val="4"/>
        </w:numPr>
        <w:spacing w:before="0"/>
        <w:rPr>
          <w:sz w:val="24"/>
          <w:szCs w:val="24"/>
        </w:rPr>
      </w:pPr>
      <w:r>
        <w:rPr>
          <w:sz w:val="24"/>
          <w:szCs w:val="24"/>
        </w:rPr>
        <w:t>ESCRIBE LOS NO,BRES DE LOS RÍOS</w:t>
      </w:r>
      <w:r w:rsidRPr="007278E6">
        <w:rPr>
          <w:sz w:val="24"/>
          <w:szCs w:val="24"/>
        </w:rPr>
        <w:t xml:space="preserve"> </w:t>
      </w:r>
      <w:bookmarkStart w:id="0" w:name="_GoBack"/>
      <w:bookmarkEnd w:id="0"/>
    </w:p>
    <w:sectPr w:rsidR="007278E6" w:rsidRPr="007278E6" w:rsidSect="00C8675C">
      <w:pgSz w:w="11906" w:h="16838" w:code="9"/>
      <w:pgMar w:top="993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34F" w:rsidRDefault="009F634F" w:rsidP="008D48F8">
      <w:r>
        <w:separator/>
      </w:r>
    </w:p>
  </w:endnote>
  <w:endnote w:type="continuationSeparator" w:id="0">
    <w:p w:rsidR="009F634F" w:rsidRDefault="009F634F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34F" w:rsidRDefault="009F634F" w:rsidP="008D48F8">
      <w:r>
        <w:separator/>
      </w:r>
    </w:p>
  </w:footnote>
  <w:footnote w:type="continuationSeparator" w:id="0">
    <w:p w:rsidR="009F634F" w:rsidRDefault="009F634F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93D1D3B"/>
    <w:multiLevelType w:val="hybridMultilevel"/>
    <w:tmpl w:val="3E86E9D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046"/>
    <w:rsid w:val="00016BFD"/>
    <w:rsid w:val="00082714"/>
    <w:rsid w:val="000D77AB"/>
    <w:rsid w:val="00150E4F"/>
    <w:rsid w:val="001C64DD"/>
    <w:rsid w:val="00252D2A"/>
    <w:rsid w:val="002A2109"/>
    <w:rsid w:val="00300F97"/>
    <w:rsid w:val="003C2288"/>
    <w:rsid w:val="003F314A"/>
    <w:rsid w:val="004255AC"/>
    <w:rsid w:val="00461D73"/>
    <w:rsid w:val="00475846"/>
    <w:rsid w:val="005422F7"/>
    <w:rsid w:val="005A126F"/>
    <w:rsid w:val="00645E8E"/>
    <w:rsid w:val="006C0C04"/>
    <w:rsid w:val="006D4D20"/>
    <w:rsid w:val="007134B3"/>
    <w:rsid w:val="007278E6"/>
    <w:rsid w:val="007B3339"/>
    <w:rsid w:val="007B4777"/>
    <w:rsid w:val="008078FE"/>
    <w:rsid w:val="00837D4F"/>
    <w:rsid w:val="00864046"/>
    <w:rsid w:val="00882BAC"/>
    <w:rsid w:val="008D48F8"/>
    <w:rsid w:val="008D603D"/>
    <w:rsid w:val="00924F4B"/>
    <w:rsid w:val="009B79AF"/>
    <w:rsid w:val="009F634F"/>
    <w:rsid w:val="00AB0132"/>
    <w:rsid w:val="00B447AA"/>
    <w:rsid w:val="00BA5A31"/>
    <w:rsid w:val="00C45749"/>
    <w:rsid w:val="00C8675C"/>
    <w:rsid w:val="00C871F0"/>
    <w:rsid w:val="00E303D0"/>
    <w:rsid w:val="00EA516E"/>
    <w:rsid w:val="00F13C92"/>
    <w:rsid w:val="00F34AD3"/>
    <w:rsid w:val="00F36BC6"/>
    <w:rsid w:val="00F57238"/>
    <w:rsid w:val="00F607A3"/>
    <w:rsid w:val="00F830D6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125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132"/>
  </w:style>
  <w:style w:type="paragraph" w:styleId="Ttulo1">
    <w:name w:val="heading 1"/>
    <w:basedOn w:val="Normal"/>
    <w:next w:val="Normal"/>
    <w:link w:val="Ttulo1C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Ttulo2">
    <w:name w:val="heading 2"/>
    <w:basedOn w:val="Normal"/>
    <w:next w:val="Normal"/>
    <w:link w:val="Ttulo2C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10"/>
    <w:qFormat/>
    <w:rsid w:val="006C0C04"/>
    <w:rPr>
      <w:b/>
      <w:bCs/>
    </w:rPr>
  </w:style>
  <w:style w:type="paragraph" w:styleId="Textoindependiente">
    <w:name w:val="Body Text"/>
    <w:basedOn w:val="Normal"/>
    <w:link w:val="Textoindependiente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o">
    <w:name w:val="Texto"/>
    <w:aliases w:val="pequeño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aconcuadrcula">
    <w:name w:val="Table Grid"/>
    <w:basedOn w:val="Tabla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Ttulo2Car">
    <w:name w:val="Título 2 Car"/>
    <w:basedOn w:val="Fuentedeprrafopredeter"/>
    <w:link w:val="Ttulo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aconvietas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Encabezado">
    <w:name w:val="header"/>
    <w:basedOn w:val="Normal"/>
    <w:link w:val="Encabezado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78FE"/>
  </w:style>
  <w:style w:type="paragraph" w:styleId="Piedepgina">
    <w:name w:val="footer"/>
    <w:basedOn w:val="Normal"/>
    <w:link w:val="Piedepgina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8F8"/>
  </w:style>
  <w:style w:type="paragraph" w:styleId="Puesto">
    <w:name w:val="Title"/>
    <w:basedOn w:val="Normal"/>
    <w:next w:val="Normal"/>
    <w:link w:val="Puesto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PuestoCar">
    <w:name w:val="Puesto Car"/>
    <w:basedOn w:val="Fuentedeprrafopredeter"/>
    <w:link w:val="Puesto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o0">
    <w:name w:val="Texto"/>
    <w:aliases w:val="pequeño,a la derecha"/>
    <w:basedOn w:val="Normal"/>
    <w:qFormat/>
    <w:rsid w:val="00AB0132"/>
    <w:pPr>
      <w:spacing w:before="120"/>
      <w:jc w:val="right"/>
    </w:pPr>
    <w:rPr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F9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F9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27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THOR%20HUGO\AppData\Roaming\Microsoft\Plantillas\Hoja%20de%20ejercicios%20de%20conclusiones%20cient&#237;ficas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de ejercicios de conclusiones científicas</Template>
  <TotalTime>0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2021-03-12T01:08:00Z</dcterms:created>
  <dcterms:modified xsi:type="dcterms:W3CDTF">2021-03-12T01:37:00Z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