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-189"/>
        <w:tblW w:w="50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91190D" w:rsidRPr="003A3775" w:rsidTr="0091190D">
        <w:tc>
          <w:tcPr>
            <w:tcW w:w="10750" w:type="dxa"/>
            <w:tcBorders>
              <w:left w:val="single" w:sz="18" w:space="0" w:color="4A66AC" w:themeColor="accent1"/>
              <w:right w:val="single" w:sz="18" w:space="0" w:color="4A66AC" w:themeColor="accent1"/>
            </w:tcBorders>
            <w:shd w:val="clear" w:color="auto" w:fill="4A66AC" w:themeFill="accent1"/>
          </w:tcPr>
          <w:p w:rsidR="0091190D" w:rsidRPr="0091190D" w:rsidRDefault="0091190D" w:rsidP="0091190D">
            <w:pPr>
              <w:pStyle w:val="Puesto"/>
              <w:rPr>
                <w:rFonts w:ascii="Arial Narrow" w:hAnsi="Arial Narrow"/>
                <w:sz w:val="40"/>
                <w:szCs w:val="40"/>
              </w:rPr>
            </w:pPr>
            <w:r w:rsidRPr="003A3775">
              <w:rPr>
                <w:rFonts w:ascii="Arial Narrow" w:hAnsi="Arial Narrow"/>
              </w:rPr>
              <w:t xml:space="preserve">GEOGRAFÍA              </w:t>
            </w:r>
            <w:r>
              <w:rPr>
                <w:rFonts w:ascii="Arial Narrow" w:hAnsi="Arial Narrow"/>
              </w:rPr>
              <w:t xml:space="preserve">                     </w:t>
            </w:r>
            <w:r w:rsidRPr="003A377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 </w:t>
            </w:r>
            <w:r w:rsidR="009A1149">
              <w:rPr>
                <w:rFonts w:ascii="Arial Narrow" w:hAnsi="Arial Narrow"/>
              </w:rPr>
              <w:t xml:space="preserve">       </w:t>
            </w:r>
            <w:r w:rsidR="009A1149">
              <w:rPr>
                <w:rFonts w:ascii="Arial Narrow" w:hAnsi="Arial Narrow"/>
                <w:sz w:val="40"/>
                <w:szCs w:val="40"/>
              </w:rPr>
              <w:t>semana</w:t>
            </w:r>
            <w:r w:rsidRPr="003A3775">
              <w:rPr>
                <w:rFonts w:ascii="Arial Narrow" w:hAnsi="Arial Narrow"/>
                <w:sz w:val="40"/>
                <w:szCs w:val="40"/>
              </w:rPr>
              <w:t xml:space="preserve"> 1</w:t>
            </w:r>
          </w:p>
        </w:tc>
      </w:tr>
    </w:tbl>
    <w:p w:rsidR="0091190D" w:rsidRDefault="00B715D5" w:rsidP="003179EB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91190D" w:rsidRDefault="0091190D" w:rsidP="003179EB">
      <w:pPr>
        <w:rPr>
          <w:rFonts w:ascii="Arial Narrow" w:hAnsi="Arial Narrow"/>
        </w:rPr>
      </w:pPr>
    </w:p>
    <w:tbl>
      <w:tblPr>
        <w:tblStyle w:val="Tablaconcuadrcula"/>
        <w:tblpPr w:leftFromText="141" w:rightFromText="141" w:vertAnchor="page" w:horzAnchor="margin" w:tblpY="227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405"/>
        <w:gridCol w:w="1675"/>
        <w:gridCol w:w="142"/>
        <w:gridCol w:w="1959"/>
        <w:gridCol w:w="3545"/>
      </w:tblGrid>
      <w:tr w:rsidR="0091190D" w:rsidRPr="003A3775" w:rsidTr="0091190D">
        <w:tc>
          <w:tcPr>
            <w:tcW w:w="10726" w:type="dxa"/>
            <w:gridSpan w:val="5"/>
            <w:tcBorders>
              <w:left w:val="single" w:sz="18" w:space="0" w:color="4A66AC" w:themeColor="accent1"/>
              <w:right w:val="single" w:sz="18" w:space="0" w:color="4A66AC" w:themeColor="accent1"/>
            </w:tcBorders>
            <w:shd w:val="clear" w:color="auto" w:fill="4A66AC" w:themeFill="accent1"/>
          </w:tcPr>
          <w:p w:rsidR="0091190D" w:rsidRPr="003A3775" w:rsidRDefault="0091190D" w:rsidP="0091190D">
            <w:pPr>
              <w:pStyle w:val="Puesto"/>
              <w:rPr>
                <w:rFonts w:ascii="Arial Narrow" w:hAnsi="Arial Narrow"/>
              </w:rPr>
            </w:pPr>
            <w:r w:rsidRPr="0091190D">
              <w:rPr>
                <w:rFonts w:ascii="Arial Narrow" w:hAnsi="Arial Narrow"/>
                <w:sz w:val="28"/>
                <w:szCs w:val="28"/>
              </w:rPr>
              <w:t>Realiza un mapa mental de los espacios económicos con la información que se te proporciono, lo que investigaste y de aprende en casa ll. Contesta la rúbrica y el comentario final</w:t>
            </w:r>
            <w:r>
              <w:rPr>
                <w:rFonts w:ascii="Arial Narrow" w:hAnsi="Arial Narrow"/>
              </w:rPr>
              <w:t>.</w:t>
            </w:r>
          </w:p>
        </w:tc>
      </w:tr>
      <w:tr w:rsidR="0091190D" w:rsidRPr="003A3775" w:rsidTr="0091190D">
        <w:tc>
          <w:tcPr>
            <w:tcW w:w="5080" w:type="dxa"/>
            <w:gridSpan w:val="2"/>
            <w:tcBorders>
              <w:left w:val="single" w:sz="18" w:space="0" w:color="4A66AC" w:themeColor="accent1"/>
              <w:right w:val="single" w:sz="18" w:space="0" w:color="4A66AC" w:themeColor="accent1"/>
            </w:tcBorders>
          </w:tcPr>
          <w:tbl>
            <w:tblPr>
              <w:tblStyle w:val="Tablaconcuadrcula"/>
              <w:tblW w:w="52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4012"/>
            </w:tblGrid>
            <w:tr w:rsidR="0091190D" w:rsidRPr="003A3775" w:rsidTr="00F009B8">
              <w:trPr>
                <w:trHeight w:val="392"/>
              </w:trPr>
              <w:sdt>
                <w:sdtPr>
                  <w:rPr>
                    <w:rFonts w:ascii="Arial Narrow" w:hAnsi="Arial Narrow"/>
                  </w:rPr>
                  <w:alias w:val="Alumno:"/>
                  <w:tag w:val="Estudiante:"/>
                  <w:id w:val="309071286"/>
                  <w:placeholder>
                    <w:docPart w:val="87BD31D5A45D4193BF6DAFDF647F340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207" w:type="dxa"/>
                      <w:vAlign w:val="bottom"/>
                    </w:tcPr>
                    <w:p w:rsidR="0091190D" w:rsidRPr="003A3775" w:rsidRDefault="0091190D" w:rsidP="0091190D">
                      <w:pPr>
                        <w:pStyle w:val="Ttulo1"/>
                        <w:framePr w:hSpace="141" w:wrap="around" w:vAnchor="page" w:hAnchor="margin" w:y="2275"/>
                        <w:rPr>
                          <w:rFonts w:ascii="Arial Narrow" w:hAnsi="Arial Narrow"/>
                        </w:rPr>
                      </w:pPr>
                      <w:r w:rsidRPr="003A3775">
                        <w:rPr>
                          <w:rFonts w:ascii="Arial Narrow" w:hAnsi="Arial Narrow"/>
                          <w:lang w:bidi="es-ES"/>
                        </w:rPr>
                        <w:t>Alumno:</w:t>
                      </w:r>
                    </w:p>
                  </w:tc>
                </w:sdtContent>
              </w:sdt>
              <w:tc>
                <w:tcPr>
                  <w:tcW w:w="4012" w:type="dxa"/>
                  <w:tcBorders>
                    <w:bottom w:val="single" w:sz="4" w:space="0" w:color="4A66AC" w:themeColor="accent1"/>
                  </w:tcBorders>
                  <w:vAlign w:val="bottom"/>
                </w:tcPr>
                <w:p w:rsidR="0091190D" w:rsidRPr="003A3775" w:rsidRDefault="0091190D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</w:tc>
            </w:tr>
            <w:tr w:rsidR="0091190D" w:rsidRPr="003A3775" w:rsidTr="00F009B8">
              <w:trPr>
                <w:trHeight w:val="229"/>
              </w:trPr>
              <w:tc>
                <w:tcPr>
                  <w:tcW w:w="1207" w:type="dxa"/>
                  <w:vAlign w:val="bottom"/>
                </w:tcPr>
                <w:p w:rsidR="0091190D" w:rsidRDefault="0091190D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  <w:p w:rsidR="009A1149" w:rsidRPr="003A3775" w:rsidRDefault="009A1149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Grupo: 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91190D" w:rsidRPr="003A3775" w:rsidRDefault="0091190D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</w:tc>
            </w:tr>
            <w:tr w:rsidR="0091190D" w:rsidRPr="003A3775" w:rsidTr="00F009B8">
              <w:trPr>
                <w:trHeight w:val="229"/>
              </w:trPr>
              <w:tc>
                <w:tcPr>
                  <w:tcW w:w="1207" w:type="dxa"/>
                  <w:vAlign w:val="bottom"/>
                </w:tcPr>
                <w:p w:rsidR="009A1149" w:rsidRDefault="009A1149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  <w:p w:rsidR="009A1149" w:rsidRPr="003A3775" w:rsidRDefault="0091190D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Titulo 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91190D" w:rsidRPr="003A3775" w:rsidRDefault="0091190D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“LO QUE OBTENEMOS DE LA TIERRA”</w:t>
                  </w:r>
                </w:p>
              </w:tc>
            </w:tr>
            <w:tr w:rsidR="0091190D" w:rsidRPr="003A3775" w:rsidTr="009A1149">
              <w:trPr>
                <w:trHeight w:val="243"/>
              </w:trPr>
              <w:tc>
                <w:tcPr>
                  <w:tcW w:w="1207" w:type="dxa"/>
                  <w:vAlign w:val="bottom"/>
                </w:tcPr>
                <w:p w:rsidR="009A1149" w:rsidRDefault="009A1149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  <w:p w:rsidR="0091190D" w:rsidRPr="003A3775" w:rsidRDefault="0091190D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Aprendizaje esperado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91190D" w:rsidRPr="003A3775" w:rsidRDefault="0091190D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</w:tc>
            </w:tr>
          </w:tbl>
          <w:p w:rsidR="0091190D" w:rsidRPr="003A3775" w:rsidRDefault="0091190D" w:rsidP="0091190D">
            <w:pPr>
              <w:pStyle w:val="Normalgrand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Distinguen </w:t>
            </w:r>
            <w:r w:rsidR="00F74068">
              <w:rPr>
                <w:rFonts w:ascii="Arial Narrow" w:hAnsi="Arial Narrow"/>
              </w:rPr>
              <w:t>espacios agrícolas, ganaderos, pesqueros y forestales</w:t>
            </w:r>
            <w:r>
              <w:rPr>
                <w:rFonts w:ascii="Arial Narrow" w:hAnsi="Arial Narrow"/>
              </w:rPr>
              <w:t xml:space="preserve"> en México en relación con los recursos naturales que hay disponibles</w:t>
            </w:r>
            <w:r w:rsidR="00F74068">
              <w:rPr>
                <w:rFonts w:ascii="Arial Narrow" w:hAnsi="Arial Narrow"/>
              </w:rPr>
              <w:t>.</w:t>
            </w:r>
          </w:p>
          <w:tbl>
            <w:tblPr>
              <w:tblStyle w:val="Tablaconcuadrcula"/>
              <w:tblW w:w="6859" w:type="dxa"/>
              <w:tblBorders>
                <w:top w:val="single" w:sz="8" w:space="0" w:color="4A66AC" w:themeColor="accent1"/>
                <w:left w:val="none" w:sz="0" w:space="0" w:color="auto"/>
                <w:bottom w:val="single" w:sz="8" w:space="0" w:color="4A66AC" w:themeColor="accent1"/>
                <w:right w:val="none" w:sz="0" w:space="0" w:color="auto"/>
                <w:insideH w:val="single" w:sz="8" w:space="0" w:color="4A66AC" w:themeColor="accent1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7"/>
              <w:gridCol w:w="5102"/>
            </w:tblGrid>
            <w:tr w:rsidR="0091190D" w:rsidRPr="003A3775" w:rsidTr="00F009B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1190D" w:rsidRPr="003A3775" w:rsidRDefault="0091190D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CANAL</w:t>
                  </w:r>
                </w:p>
              </w:tc>
              <w:tc>
                <w:tcPr>
                  <w:tcW w:w="5102" w:type="dxa"/>
                  <w:vAlign w:val="center"/>
                </w:tcPr>
                <w:p w:rsidR="0091190D" w:rsidRPr="003A3775" w:rsidRDefault="009A1149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3.2 del día lunes 24.</w:t>
                  </w:r>
                </w:p>
              </w:tc>
            </w:tr>
            <w:tr w:rsidR="0091190D" w:rsidRPr="003A3775" w:rsidTr="00F009B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1190D" w:rsidRPr="003A3775" w:rsidRDefault="0091190D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 PRODUCTO</w:t>
                  </w:r>
                </w:p>
              </w:tc>
              <w:tc>
                <w:tcPr>
                  <w:tcW w:w="5102" w:type="dxa"/>
                  <w:vAlign w:val="center"/>
                </w:tcPr>
                <w:p w:rsidR="0091190D" w:rsidRPr="003A3775" w:rsidRDefault="0091190D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MAPA MENTAL </w:t>
                  </w:r>
                </w:p>
              </w:tc>
            </w:tr>
            <w:tr w:rsidR="0091190D" w:rsidRPr="003A3775" w:rsidTr="00F009B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1190D" w:rsidRPr="003A3775" w:rsidRDefault="0091190D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PUNTUACIÓN </w:t>
                  </w:r>
                </w:p>
              </w:tc>
              <w:tc>
                <w:tcPr>
                  <w:tcW w:w="5102" w:type="dxa"/>
                  <w:vAlign w:val="center"/>
                </w:tcPr>
                <w:p w:rsidR="0091190D" w:rsidRPr="003A3775" w:rsidRDefault="0091190D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ESCALA DE 6 A 10 </w:t>
                  </w:r>
                </w:p>
              </w:tc>
            </w:tr>
            <w:tr w:rsidR="0091190D" w:rsidRPr="003A3775" w:rsidTr="00F009B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1190D" w:rsidRPr="003A3775" w:rsidRDefault="0091190D" w:rsidP="0091190D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ENTREGA</w:t>
                  </w:r>
                </w:p>
              </w:tc>
              <w:tc>
                <w:tcPr>
                  <w:tcW w:w="5102" w:type="dxa"/>
                  <w:vAlign w:val="center"/>
                </w:tcPr>
                <w:p w:rsidR="0091190D" w:rsidRPr="003A3775" w:rsidRDefault="00F358B6" w:rsidP="0091190D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LUNES 31</w:t>
                  </w:r>
                  <w:r w:rsidR="0091190D">
                    <w:rPr>
                      <w:rFonts w:ascii="Arial Narrow" w:hAnsi="Arial Narrow"/>
                    </w:rPr>
                    <w:t xml:space="preserve"> ANTES DE LAS 8:00 P.M.</w:t>
                  </w:r>
                </w:p>
              </w:tc>
            </w:tr>
          </w:tbl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5646" w:type="dxa"/>
            <w:gridSpan w:val="3"/>
            <w:tcBorders>
              <w:top w:val="single" w:sz="4" w:space="0" w:color="4A66AC" w:themeColor="accent1"/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shd w:val="clear" w:color="auto" w:fill="F2F2F2" w:themeFill="background1" w:themeFillShade="F2"/>
          </w:tcPr>
          <w:p w:rsidR="0091190D" w:rsidRPr="00D878E1" w:rsidRDefault="0091190D" w:rsidP="0091190D">
            <w:pPr>
              <w:pStyle w:val="Listadecomprobacin"/>
              <w:numPr>
                <w:ilvl w:val="0"/>
                <w:numId w:val="0"/>
              </w:numPr>
              <w:ind w:left="403" w:hanging="403"/>
              <w:rPr>
                <w:rFonts w:ascii="Arial Narrow" w:hAnsi="Arial Narrow"/>
                <w:sz w:val="36"/>
                <w:szCs w:val="36"/>
              </w:rPr>
            </w:pPr>
            <w:r w:rsidRPr="003A3775">
              <w:rPr>
                <w:rFonts w:ascii="Arial Narrow" w:hAnsi="Arial Narrow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275140" wp14:editId="4364CA15">
                      <wp:simplePos x="0" y="0"/>
                      <wp:positionH relativeFrom="column">
                        <wp:posOffset>80025</wp:posOffset>
                      </wp:positionH>
                      <wp:positionV relativeFrom="paragraph">
                        <wp:posOffset>22210</wp:posOffset>
                      </wp:positionV>
                      <wp:extent cx="318977" cy="345057"/>
                      <wp:effectExtent l="0" t="0" r="5080" b="0"/>
                      <wp:wrapNone/>
                      <wp:docPr id="1" name="Forma" descr="pencil and paper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3450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466" h="21600" extrusionOk="0">
                                    <a:moveTo>
                                      <a:pt x="9391" y="8532"/>
                                    </a:moveTo>
                                    <a:lnTo>
                                      <a:pt x="2236" y="8532"/>
                                    </a:lnTo>
                                    <a:cubicBezTo>
                                      <a:pt x="1968" y="8532"/>
                                      <a:pt x="1789" y="8712"/>
                                      <a:pt x="1789" y="8981"/>
                                    </a:cubicBezTo>
                                    <a:cubicBezTo>
                                      <a:pt x="1789" y="9251"/>
                                      <a:pt x="1968" y="9430"/>
                                      <a:pt x="2236" y="9430"/>
                                    </a:cubicBezTo>
                                    <a:lnTo>
                                      <a:pt x="9391" y="9430"/>
                                    </a:lnTo>
                                    <a:cubicBezTo>
                                      <a:pt x="9660" y="9430"/>
                                      <a:pt x="9839" y="9251"/>
                                      <a:pt x="9839" y="8981"/>
                                    </a:cubicBezTo>
                                    <a:cubicBezTo>
                                      <a:pt x="9839" y="8712"/>
                                      <a:pt x="9660" y="8532"/>
                                      <a:pt x="9391" y="8532"/>
                                    </a:cubicBezTo>
                                    <a:close/>
                                    <a:moveTo>
                                      <a:pt x="8005" y="11227"/>
                                    </a:moveTo>
                                    <a:lnTo>
                                      <a:pt x="2236" y="11227"/>
                                    </a:lnTo>
                                    <a:cubicBezTo>
                                      <a:pt x="1968" y="11227"/>
                                      <a:pt x="1789" y="11406"/>
                                      <a:pt x="1789" y="11676"/>
                                    </a:cubicBezTo>
                                    <a:cubicBezTo>
                                      <a:pt x="1789" y="11945"/>
                                      <a:pt x="1968" y="12125"/>
                                      <a:pt x="2236" y="12125"/>
                                    </a:cubicBezTo>
                                    <a:lnTo>
                                      <a:pt x="8005" y="12125"/>
                                    </a:lnTo>
                                    <a:cubicBezTo>
                                      <a:pt x="8273" y="12125"/>
                                      <a:pt x="8452" y="11945"/>
                                      <a:pt x="8452" y="11676"/>
                                    </a:cubicBezTo>
                                    <a:cubicBezTo>
                                      <a:pt x="8452" y="11406"/>
                                      <a:pt x="8273" y="11227"/>
                                      <a:pt x="8005" y="11227"/>
                                    </a:cubicBezTo>
                                    <a:close/>
                                    <a:moveTo>
                                      <a:pt x="21063" y="3548"/>
                                    </a:moveTo>
                                    <a:lnTo>
                                      <a:pt x="20393" y="2874"/>
                                    </a:lnTo>
                                    <a:cubicBezTo>
                                      <a:pt x="19901" y="2380"/>
                                      <a:pt x="19006" y="2380"/>
                                      <a:pt x="18514" y="2874"/>
                                    </a:cubicBezTo>
                                    <a:lnTo>
                                      <a:pt x="17441" y="3952"/>
                                    </a:lnTo>
                                    <a:cubicBezTo>
                                      <a:pt x="17441" y="3952"/>
                                      <a:pt x="17441" y="3952"/>
                                      <a:pt x="17441" y="3952"/>
                                    </a:cubicBezTo>
                                    <a:lnTo>
                                      <a:pt x="16099" y="5299"/>
                                    </a:lnTo>
                                    <a:lnTo>
                                      <a:pt x="16099" y="449"/>
                                    </a:lnTo>
                                    <a:cubicBezTo>
                                      <a:pt x="16099" y="180"/>
                                      <a:pt x="15920" y="0"/>
                                      <a:pt x="15652" y="0"/>
                                    </a:cubicBezTo>
                                    <a:lnTo>
                                      <a:pt x="447" y="0"/>
                                    </a:lnTo>
                                    <a:cubicBezTo>
                                      <a:pt x="224" y="0"/>
                                      <a:pt x="0" y="180"/>
                                      <a:pt x="0" y="449"/>
                                    </a:cubicBezTo>
                                    <a:lnTo>
                                      <a:pt x="0" y="16166"/>
                                    </a:lnTo>
                                    <a:cubicBezTo>
                                      <a:pt x="0" y="16166"/>
                                      <a:pt x="0" y="16166"/>
                                      <a:pt x="0" y="16211"/>
                                    </a:cubicBezTo>
                                    <a:cubicBezTo>
                                      <a:pt x="0" y="16256"/>
                                      <a:pt x="0" y="16301"/>
                                      <a:pt x="45" y="16346"/>
                                    </a:cubicBezTo>
                                    <a:cubicBezTo>
                                      <a:pt x="45" y="16346"/>
                                      <a:pt x="45" y="16346"/>
                                      <a:pt x="45" y="16391"/>
                                    </a:cubicBezTo>
                                    <a:cubicBezTo>
                                      <a:pt x="45" y="16436"/>
                                      <a:pt x="89" y="16481"/>
                                      <a:pt x="134" y="16526"/>
                                    </a:cubicBezTo>
                                    <a:lnTo>
                                      <a:pt x="5053" y="21465"/>
                                    </a:lnTo>
                                    <a:cubicBezTo>
                                      <a:pt x="5143" y="21555"/>
                                      <a:pt x="5232" y="21600"/>
                                      <a:pt x="5366" y="21600"/>
                                    </a:cubicBezTo>
                                    <a:cubicBezTo>
                                      <a:pt x="5366" y="21600"/>
                                      <a:pt x="5366" y="21600"/>
                                      <a:pt x="5366" y="21600"/>
                                    </a:cubicBezTo>
                                    <a:lnTo>
                                      <a:pt x="15652" y="21600"/>
                                    </a:lnTo>
                                    <a:cubicBezTo>
                                      <a:pt x="15920" y="21600"/>
                                      <a:pt x="16099" y="21420"/>
                                      <a:pt x="16099" y="21151"/>
                                    </a:cubicBezTo>
                                    <a:lnTo>
                                      <a:pt x="16099" y="10418"/>
                                    </a:lnTo>
                                    <a:lnTo>
                                      <a:pt x="19990" y="6511"/>
                                    </a:lnTo>
                                    <a:cubicBezTo>
                                      <a:pt x="19990" y="6511"/>
                                      <a:pt x="19990" y="6511"/>
                                      <a:pt x="19990" y="6511"/>
                                    </a:cubicBezTo>
                                    <a:lnTo>
                                      <a:pt x="21063" y="5434"/>
                                    </a:lnTo>
                                    <a:cubicBezTo>
                                      <a:pt x="21600" y="4895"/>
                                      <a:pt x="21600" y="4042"/>
                                      <a:pt x="21063" y="3548"/>
                                    </a:cubicBezTo>
                                    <a:close/>
                                    <a:moveTo>
                                      <a:pt x="4919" y="20028"/>
                                    </a:moveTo>
                                    <a:lnTo>
                                      <a:pt x="1520" y="16615"/>
                                    </a:lnTo>
                                    <a:lnTo>
                                      <a:pt x="4919" y="16615"/>
                                    </a:lnTo>
                                    <a:lnTo>
                                      <a:pt x="4919" y="20028"/>
                                    </a:lnTo>
                                    <a:close/>
                                    <a:moveTo>
                                      <a:pt x="15205" y="20657"/>
                                    </a:moveTo>
                                    <a:lnTo>
                                      <a:pt x="5814" y="20657"/>
                                    </a:lnTo>
                                    <a:lnTo>
                                      <a:pt x="5814" y="16166"/>
                                    </a:lnTo>
                                    <a:cubicBezTo>
                                      <a:pt x="5814" y="16032"/>
                                      <a:pt x="5769" y="15942"/>
                                      <a:pt x="5680" y="15852"/>
                                    </a:cubicBezTo>
                                    <a:cubicBezTo>
                                      <a:pt x="5590" y="15762"/>
                                      <a:pt x="5501" y="15717"/>
                                      <a:pt x="5366" y="15717"/>
                                    </a:cubicBezTo>
                                    <a:lnTo>
                                      <a:pt x="894" y="15717"/>
                                    </a:lnTo>
                                    <a:lnTo>
                                      <a:pt x="894" y="898"/>
                                    </a:lnTo>
                                    <a:lnTo>
                                      <a:pt x="15205" y="898"/>
                                    </a:lnTo>
                                    <a:lnTo>
                                      <a:pt x="15205" y="6197"/>
                                    </a:lnTo>
                                    <a:lnTo>
                                      <a:pt x="9794" y="11631"/>
                                    </a:lnTo>
                                    <a:cubicBezTo>
                                      <a:pt x="9749" y="11676"/>
                                      <a:pt x="9704" y="11765"/>
                                      <a:pt x="9704" y="11810"/>
                                    </a:cubicBezTo>
                                    <a:lnTo>
                                      <a:pt x="8542" y="14864"/>
                                    </a:lnTo>
                                    <a:cubicBezTo>
                                      <a:pt x="8497" y="15044"/>
                                      <a:pt x="8497" y="15223"/>
                                      <a:pt x="8631" y="15358"/>
                                    </a:cubicBezTo>
                                    <a:cubicBezTo>
                                      <a:pt x="8720" y="15448"/>
                                      <a:pt x="8810" y="15493"/>
                                      <a:pt x="8944" y="15493"/>
                                    </a:cubicBezTo>
                                    <a:cubicBezTo>
                                      <a:pt x="8989" y="15493"/>
                                      <a:pt x="9034" y="15493"/>
                                      <a:pt x="9123" y="15448"/>
                                    </a:cubicBezTo>
                                    <a:lnTo>
                                      <a:pt x="12164" y="14280"/>
                                    </a:lnTo>
                                    <a:cubicBezTo>
                                      <a:pt x="12253" y="14280"/>
                                      <a:pt x="12298" y="14235"/>
                                      <a:pt x="12343" y="14190"/>
                                    </a:cubicBezTo>
                                    <a:lnTo>
                                      <a:pt x="12343" y="14190"/>
                                    </a:lnTo>
                                    <a:cubicBezTo>
                                      <a:pt x="12343" y="14190"/>
                                      <a:pt x="12343" y="14190"/>
                                      <a:pt x="12343" y="14190"/>
                                    </a:cubicBezTo>
                                    <a:lnTo>
                                      <a:pt x="15160" y="11361"/>
                                    </a:lnTo>
                                    <a:lnTo>
                                      <a:pt x="15160" y="20657"/>
                                    </a:lnTo>
                                    <a:close/>
                                    <a:moveTo>
                                      <a:pt x="10330" y="12753"/>
                                    </a:moveTo>
                                    <a:lnTo>
                                      <a:pt x="11270" y="13696"/>
                                    </a:lnTo>
                                    <a:lnTo>
                                      <a:pt x="9749" y="14280"/>
                                    </a:lnTo>
                                    <a:lnTo>
                                      <a:pt x="10330" y="12753"/>
                                    </a:lnTo>
                                    <a:close/>
                                    <a:moveTo>
                                      <a:pt x="12030" y="13202"/>
                                    </a:moveTo>
                                    <a:lnTo>
                                      <a:pt x="10733" y="11900"/>
                                    </a:lnTo>
                                    <a:lnTo>
                                      <a:pt x="15965" y="6646"/>
                                    </a:lnTo>
                                    <a:cubicBezTo>
                                      <a:pt x="15965" y="6646"/>
                                      <a:pt x="15965" y="6646"/>
                                      <a:pt x="15965" y="6646"/>
                                    </a:cubicBezTo>
                                    <a:lnTo>
                                      <a:pt x="17799" y="4805"/>
                                    </a:lnTo>
                                    <a:lnTo>
                                      <a:pt x="19096" y="6107"/>
                                    </a:lnTo>
                                    <a:lnTo>
                                      <a:pt x="12030" y="13202"/>
                                    </a:lnTo>
                                    <a:close/>
                                    <a:moveTo>
                                      <a:pt x="20437" y="4805"/>
                                    </a:moveTo>
                                    <a:lnTo>
                                      <a:pt x="19677" y="5568"/>
                                    </a:lnTo>
                                    <a:lnTo>
                                      <a:pt x="18380" y="4266"/>
                                    </a:lnTo>
                                    <a:lnTo>
                                      <a:pt x="19140" y="3503"/>
                                    </a:lnTo>
                                    <a:cubicBezTo>
                                      <a:pt x="19319" y="3323"/>
                                      <a:pt x="19588" y="3323"/>
                                      <a:pt x="19722" y="3503"/>
                                    </a:cubicBezTo>
                                    <a:lnTo>
                                      <a:pt x="20393" y="4176"/>
                                    </a:lnTo>
                                    <a:cubicBezTo>
                                      <a:pt x="20616" y="4356"/>
                                      <a:pt x="20616" y="4625"/>
                                      <a:pt x="20437" y="4805"/>
                                    </a:cubicBezTo>
                                    <a:close/>
                                    <a:moveTo>
                                      <a:pt x="13863" y="5838"/>
                                    </a:moveTo>
                                    <a:lnTo>
                                      <a:pt x="2236" y="5838"/>
                                    </a:lnTo>
                                    <a:cubicBezTo>
                                      <a:pt x="1968" y="5838"/>
                                      <a:pt x="1789" y="6017"/>
                                      <a:pt x="1789" y="6287"/>
                                    </a:cubicBezTo>
                                    <a:cubicBezTo>
                                      <a:pt x="1789" y="6556"/>
                                      <a:pt x="1968" y="6736"/>
                                      <a:pt x="2236" y="6736"/>
                                    </a:cubicBezTo>
                                    <a:lnTo>
                                      <a:pt x="13863" y="6736"/>
                                    </a:lnTo>
                                    <a:cubicBezTo>
                                      <a:pt x="14132" y="6736"/>
                                      <a:pt x="14311" y="6556"/>
                                      <a:pt x="14311" y="6287"/>
                                    </a:cubicBezTo>
                                    <a:cubicBezTo>
                                      <a:pt x="14311" y="6017"/>
                                      <a:pt x="14132" y="5838"/>
                                      <a:pt x="13863" y="5838"/>
                                    </a:cubicBezTo>
                                    <a:close/>
                                    <a:moveTo>
                                      <a:pt x="2236" y="4042"/>
                                    </a:moveTo>
                                    <a:lnTo>
                                      <a:pt x="13863" y="4042"/>
                                    </a:lnTo>
                                    <a:cubicBezTo>
                                      <a:pt x="14132" y="4042"/>
                                      <a:pt x="14311" y="3862"/>
                                      <a:pt x="14311" y="3593"/>
                                    </a:cubicBezTo>
                                    <a:cubicBezTo>
                                      <a:pt x="14311" y="3323"/>
                                      <a:pt x="14132" y="3143"/>
                                      <a:pt x="13863" y="3143"/>
                                    </a:cubicBezTo>
                                    <a:lnTo>
                                      <a:pt x="2236" y="3143"/>
                                    </a:lnTo>
                                    <a:cubicBezTo>
                                      <a:pt x="1968" y="3143"/>
                                      <a:pt x="1789" y="3323"/>
                                      <a:pt x="1789" y="3593"/>
                                    </a:cubicBezTo>
                                    <a:cubicBezTo>
                                      <a:pt x="1789" y="3862"/>
                                      <a:pt x="2012" y="4042"/>
                                      <a:pt x="2236" y="40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EE103" id="Forma" o:spid="_x0000_s1026" alt="pencil and paper icon" style="position:absolute;margin-left:6.3pt;margin-top:1.75pt;width:25.1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46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" path="m9391,8532r-7155,c1968,8532,1789,8712,1789,8981v,270,179,449,447,449l9391,9430v269,,448,-179,448,-449c9839,8712,9660,8532,9391,8532xm8005,11227r-5769,c1968,11227,1789,11406,1789,11676v,269,179,449,447,449l8005,12125v268,,447,-180,447,-449c8452,11406,8273,11227,8005,11227xm21063,3548r-670,-674c19901,2380,19006,2380,18514,2874l17441,3952v,,,,,l16099,5299r,-4850c16099,180,15920,,15652,l447,c224,,,180,,449l,16166v,,,,,45c,16256,,16301,45,16346v,,,,,45c45,16436,89,16481,134,16526r4919,4939c5143,21555,5232,21600,5366,21600v,,,,,l15652,21600v268,,447,-180,447,-449l16099,10418,19990,6511v,,,,,l21063,5434v537,-539,537,-1392,,-1886xm4919,20028l1520,16615r3399,l4919,20028xm15205,20657r-9391,l5814,16166v,-134,-45,-224,-134,-314c5590,15762,5501,15717,5366,15717r-4472,l894,898r14311,l15205,6197,9794,11631v-45,45,-90,134,-90,179l8542,14864v-45,180,-45,359,89,494c8720,15448,8810,15493,8944,15493v45,,90,,179,-45l12164,14280v89,,134,-45,179,-90l12343,14190v,,,,,l15160,11361r,9296l15205,20657xm10330,12753r940,943l9749,14280r581,-1527xm12030,13202l10733,11900,15965,6646v,,,,,l17799,4805r1297,1302l12030,13202xm20437,4805r-760,763l18380,4266r760,-763c19319,3323,19588,3323,19722,3503r671,673c20616,4356,20616,4625,20437,4805xm13863,5838r-11627,c1968,5838,1789,6017,1789,6287v,269,179,449,447,449l13863,6736v269,,448,-180,448,-449c14311,6017,14132,5838,13863,5838xm2236,4042r11627,c14132,4042,14311,3862,14311,3593v,-270,-179,-450,-448,-450l2236,3143v-268,,-447,180,-447,450c1789,3862,2012,4042,2236,4042xe" fillcolor="#0070c0" stroked="f" strokeweight="1pt">
                      <v:stroke miterlimit="4" joinstyle="miter"/>
                      <v:path arrowok="t" o:extrusionok="f" o:connecttype="custom" o:connectlocs="159489,172529;159489,172529;159489,172529;159489,172529" o:connectangles="0,90,180,270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       </w:t>
            </w:r>
            <w:r w:rsidRPr="00D878E1">
              <w:rPr>
                <w:rFonts w:ascii="Arial Narrow" w:hAnsi="Arial Narrow"/>
                <w:sz w:val="36"/>
                <w:szCs w:val="36"/>
              </w:rPr>
              <w:t xml:space="preserve"> APRENDEMOS</w:t>
            </w:r>
          </w:p>
          <w:p w:rsidR="0091190D" w:rsidRDefault="0091190D" w:rsidP="0091190D">
            <w:pPr>
              <w:pStyle w:val="Listadecomprobacin"/>
              <w:numPr>
                <w:ilvl w:val="0"/>
                <w:numId w:val="0"/>
              </w:numPr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Para satisfacer sus necesidades, el ser humano invento formas de extracción y recolección de recursos naturales; sin embargo, al agotarse estos debió trasladarse en búsqueda de nuevos recursos. Gracias a la domesticación de plantas y animales, se presentan las primeras actividades económicas a fin de satisfacer necesidades básicas como alimentación, vivienda, vestido y transporte entre otras.</w:t>
            </w:r>
          </w:p>
          <w:p w:rsidR="0091190D" w:rsidRPr="003A3775" w:rsidRDefault="0091190D" w:rsidP="0091190D">
            <w:pPr>
              <w:pStyle w:val="Listadecomprobacin"/>
              <w:numPr>
                <w:ilvl w:val="0"/>
                <w:numId w:val="0"/>
              </w:numPr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En los espacios económicos, el ser humano lleva a cabo actividades primarias, secundarias y terciarias. las primarias son aquellas en las que se extraen materias primas de la corteza terrestre como: </w:t>
            </w:r>
          </w:p>
          <w:p w:rsidR="0091190D" w:rsidRPr="003A3775" w:rsidRDefault="0091190D" w:rsidP="0091190D">
            <w:pPr>
              <w:pStyle w:val="Listadecomprobacin"/>
              <w:spacing w:befor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vegetación</w:t>
            </w:r>
          </w:p>
          <w:p w:rsidR="0091190D" w:rsidRPr="003A3775" w:rsidRDefault="0091190D" w:rsidP="0091190D">
            <w:pPr>
              <w:pStyle w:val="Listadecomprobacin"/>
              <w:spacing w:befor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agua</w:t>
            </w:r>
          </w:p>
          <w:p w:rsidR="0091190D" w:rsidRPr="003A3775" w:rsidRDefault="0091190D" w:rsidP="0091190D">
            <w:pPr>
              <w:pStyle w:val="Listadecomprobacin"/>
              <w:spacing w:befor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suelo</w:t>
            </w:r>
          </w:p>
          <w:p w:rsidR="0091190D" w:rsidRDefault="0091190D" w:rsidP="0091190D">
            <w:pPr>
              <w:pStyle w:val="Listadecomprobacin"/>
              <w:spacing w:befor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fauna</w:t>
            </w:r>
          </w:p>
          <w:p w:rsidR="0091190D" w:rsidRPr="003A3775" w:rsidRDefault="0091190D" w:rsidP="0091190D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localización de estas actividades se define en función de la disposición de ríos, relieve, tipos de suelo y climas.</w:t>
            </w:r>
          </w:p>
        </w:tc>
      </w:tr>
      <w:tr w:rsidR="0091190D" w:rsidRPr="003A3775" w:rsidTr="0091190D">
        <w:trPr>
          <w:trHeight w:val="431"/>
        </w:trPr>
        <w:tc>
          <w:tcPr>
            <w:tcW w:w="10726" w:type="dxa"/>
            <w:gridSpan w:val="5"/>
            <w:tcBorders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vAlign w:val="center"/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</w:tr>
      <w:tr w:rsidR="0091190D" w:rsidRPr="003A3775" w:rsidTr="0091190D">
        <w:trPr>
          <w:trHeight w:val="363"/>
        </w:trPr>
        <w:tc>
          <w:tcPr>
            <w:tcW w:w="3405" w:type="dxa"/>
            <w:tcBorders>
              <w:top w:val="single" w:sz="18" w:space="0" w:color="4A66AC" w:themeColor="accent1"/>
              <w:left w:val="single" w:sz="1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F2F2F2" w:themeFill="background1" w:themeFillShade="F2"/>
            <w:vAlign w:val="center"/>
          </w:tcPr>
          <w:p w:rsidR="0091190D" w:rsidRPr="003A3775" w:rsidRDefault="0091190D" w:rsidP="0091190D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RÚBRICA </w:t>
            </w:r>
          </w:p>
        </w:tc>
        <w:tc>
          <w:tcPr>
            <w:tcW w:w="1817" w:type="dxa"/>
            <w:gridSpan w:val="2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F2F2F2" w:themeFill="background1" w:themeFillShade="F2"/>
            <w:vAlign w:val="center"/>
          </w:tcPr>
          <w:p w:rsidR="0091190D" w:rsidRPr="003A3775" w:rsidRDefault="0091190D" w:rsidP="0091190D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</w:t>
            </w:r>
          </w:p>
        </w:tc>
        <w:tc>
          <w:tcPr>
            <w:tcW w:w="1959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F2F2F2" w:themeFill="background1" w:themeFillShade="F2"/>
            <w:vAlign w:val="center"/>
          </w:tcPr>
          <w:p w:rsidR="0091190D" w:rsidRPr="003A3775" w:rsidRDefault="0091190D" w:rsidP="0091190D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</w:t>
            </w:r>
          </w:p>
        </w:tc>
        <w:tc>
          <w:tcPr>
            <w:tcW w:w="3545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shd w:val="clear" w:color="auto" w:fill="F2F2F2" w:themeFill="background1" w:themeFillShade="F2"/>
            <w:vAlign w:val="center"/>
          </w:tcPr>
          <w:p w:rsidR="0091190D" w:rsidRPr="003A3775" w:rsidRDefault="0091190D" w:rsidP="0091190D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NOTAS</w:t>
            </w:r>
          </w:p>
        </w:tc>
      </w:tr>
      <w:tr w:rsidR="0091190D" w:rsidRPr="003A3775" w:rsidTr="0091190D">
        <w:tc>
          <w:tcPr>
            <w:tcW w:w="3405" w:type="dxa"/>
            <w:tcBorders>
              <w:top w:val="single" w:sz="1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645BFB" w:rsidP="0091190D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alias w:val="El alumno "/>
                <w:tag w:val="El alumno "/>
                <w:id w:val="1124266886"/>
                <w:placeholder>
                  <w:docPart w:val="61ED9E6E3E124F2AA5960BB6DADDF750"/>
                </w:placeholder>
                <w:temporary/>
                <w:showingPlcHdr/>
                <w15:appearance w15:val="hidden"/>
              </w:sdtPr>
              <w:sdtEndPr/>
              <w:sdtContent>
                <w:r w:rsidR="0091190D" w:rsidRPr="003A3775">
                  <w:rPr>
                    <w:rFonts w:ascii="Arial Narrow" w:hAnsi="Arial Narrow"/>
                    <w:lang w:bidi="es-ES"/>
                  </w:rPr>
                  <w:t>El alumno</w:t>
                </w:r>
              </w:sdtContent>
            </w:sdt>
            <w:r w:rsidR="0091190D">
              <w:rPr>
                <w:rFonts w:ascii="Arial Narrow" w:hAnsi="Arial Narrow"/>
                <w:lang w:bidi="es-ES"/>
              </w:rPr>
              <w:t xml:space="preserve"> presento la información de manera ordenada </w:t>
            </w:r>
          </w:p>
        </w:tc>
        <w:tc>
          <w:tcPr>
            <w:tcW w:w="1817" w:type="dxa"/>
            <w:gridSpan w:val="2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</w:tr>
      <w:tr w:rsidR="0091190D" w:rsidRPr="003A3775" w:rsidTr="0091190D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El alumno uso su creatividad en el mapa</w:t>
            </w: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</w:tr>
      <w:tr w:rsidR="0091190D" w:rsidRPr="003A3775" w:rsidTr="0091190D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645BFB" w:rsidP="0091190D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alias w:val="El alumno "/>
                <w:tag w:val="El alumno "/>
                <w:id w:val="-1278482113"/>
                <w:placeholder>
                  <w:docPart w:val="0652E62FD87E4481BBF68E3DB3B81801"/>
                </w:placeholder>
                <w:temporary/>
                <w:showingPlcHdr/>
                <w15:appearance w15:val="hidden"/>
              </w:sdtPr>
              <w:sdtEndPr/>
              <w:sdtContent>
                <w:r w:rsidR="0091190D" w:rsidRPr="003A3775">
                  <w:rPr>
                    <w:rFonts w:ascii="Arial Narrow" w:hAnsi="Arial Narrow"/>
                    <w:lang w:bidi="es-ES"/>
                  </w:rPr>
                  <w:t>El alumno</w:t>
                </w:r>
              </w:sdtContent>
            </w:sdt>
            <w:r w:rsidR="0091190D" w:rsidRPr="003A3775">
              <w:rPr>
                <w:rFonts w:ascii="Arial Narrow" w:hAnsi="Arial Narrow"/>
                <w:lang w:bidi="es-ES"/>
              </w:rPr>
              <w:t xml:space="preserve"> </w:t>
            </w:r>
            <w:r w:rsidR="0091190D">
              <w:rPr>
                <w:rFonts w:ascii="Arial Narrow" w:hAnsi="Arial Narrow"/>
                <w:lang w:bidi="es-ES"/>
              </w:rPr>
              <w:t>recabo la información necesaria para el desarrollo del tema</w:t>
            </w: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</w:tr>
      <w:tr w:rsidR="0091190D" w:rsidRPr="003A3775" w:rsidTr="0091190D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 información del mapa mental fue la idónea </w:t>
            </w: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</w:tr>
      <w:tr w:rsidR="0091190D" w:rsidRPr="003A3775" w:rsidTr="0091190D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1190D" w:rsidRPr="003A3775" w:rsidRDefault="0091190D" w:rsidP="0091190D">
            <w:pPr>
              <w:rPr>
                <w:rFonts w:ascii="Arial Narrow" w:hAnsi="Arial Narrow"/>
              </w:rPr>
            </w:pPr>
          </w:p>
        </w:tc>
      </w:tr>
      <w:tr w:rsidR="0091190D" w:rsidRPr="003A3775" w:rsidTr="0091190D">
        <w:trPr>
          <w:trHeight w:val="1093"/>
        </w:trPr>
        <w:tc>
          <w:tcPr>
            <w:tcW w:w="10726" w:type="dxa"/>
            <w:gridSpan w:val="5"/>
            <w:tcBorders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</w:tcPr>
          <w:p w:rsidR="0091190D" w:rsidRPr="003A3775" w:rsidRDefault="0091190D" w:rsidP="0091190D">
            <w:pPr>
              <w:pStyle w:val="Normalgrande"/>
              <w:rPr>
                <w:rFonts w:ascii="Arial Narrow" w:hAnsi="Arial Narrow"/>
                <w:sz w:val="21"/>
              </w:rPr>
            </w:pPr>
            <w:r>
              <w:rPr>
                <w:rFonts w:ascii="Arial Narrow" w:hAnsi="Arial Narrow"/>
              </w:rPr>
              <w:t xml:space="preserve">De acuerdo a lo visto aprende en casa ll y lo investigado anota tus dudas sobre el tema: </w:t>
            </w:r>
            <w:r w:rsidRPr="003A3775">
              <w:rPr>
                <w:rFonts w:ascii="Arial Narrow" w:hAnsi="Arial Narrow"/>
                <w:lang w:bidi="es-ES"/>
              </w:rPr>
              <w:t>__________________________________________</w:t>
            </w:r>
            <w:r>
              <w:rPr>
                <w:rFonts w:ascii="Arial Narrow" w:hAnsi="Arial Narrow"/>
                <w:lang w:bidi="es-ES"/>
              </w:rPr>
              <w:t>____________________________________</w:t>
            </w:r>
            <w:r w:rsidRPr="003A3775">
              <w:rPr>
                <w:rFonts w:ascii="Arial Narrow" w:hAnsi="Arial Narrow"/>
                <w:lang w:bidi="es-ES"/>
              </w:rPr>
              <w:br/>
            </w:r>
            <w:sdt>
              <w:sdtPr>
                <w:rPr>
                  <w:rFonts w:ascii="Arial Narrow" w:hAnsi="Arial Narrow"/>
                </w:rPr>
                <w:alias w:val="Texto del acuerdo"/>
                <w:tag w:val="Texto del acuerdo"/>
                <w:id w:val="465474783"/>
                <w:placeholder>
                  <w:docPart w:val="0ED83D44D45D414E8327E58100EEC87D"/>
                </w:placeholder>
                <w:temporary/>
                <w:showingPlcHdr/>
                <w15:appearance w15:val="hidden"/>
              </w:sdtPr>
              <w:sdtEndPr/>
              <w:sdtContent>
                <w:r w:rsidRPr="003A3775">
                  <w:rPr>
                    <w:rFonts w:ascii="Arial Narrow" w:hAnsi="Arial Narrow"/>
                    <w:lang w:bidi="es-ES"/>
                  </w:rPr>
                  <w:t>______________________________________________________________________________</w:t>
                </w:r>
                <w:r w:rsidRPr="003A3775">
                  <w:rPr>
                    <w:rFonts w:ascii="Arial Narrow" w:hAnsi="Arial Narrow"/>
                    <w:lang w:bidi="es-ES"/>
                  </w:rPr>
                  <w:br/>
                  <w:t>______________________________________________________________________________</w:t>
                </w:r>
                <w:r w:rsidRPr="003A3775">
                  <w:rPr>
                    <w:rFonts w:ascii="Arial Narrow" w:hAnsi="Arial Narrow"/>
                    <w:lang w:bidi="es-ES"/>
                  </w:rPr>
                  <w:br/>
                  <w:t>______________________________________________________________________________</w:t>
                </w:r>
              </w:sdtContent>
            </w:sdt>
          </w:p>
        </w:tc>
      </w:tr>
    </w:tbl>
    <w:tbl>
      <w:tblPr>
        <w:tblStyle w:val="Tablaconcuadrcula"/>
        <w:tblpPr w:leftFromText="141" w:rightFromText="141" w:vertAnchor="text" w:horzAnchor="margin" w:tblpY="-301"/>
        <w:tblW w:w="50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9A1149" w:rsidRPr="003A3775" w:rsidTr="00F74068">
        <w:tc>
          <w:tcPr>
            <w:tcW w:w="10750" w:type="dxa"/>
            <w:tcBorders>
              <w:left w:val="single" w:sz="18" w:space="0" w:color="4A66AC" w:themeColor="accent1"/>
              <w:right w:val="single" w:sz="18" w:space="0" w:color="4A66AC" w:themeColor="accent1"/>
            </w:tcBorders>
            <w:shd w:val="clear" w:color="auto" w:fill="00B050"/>
          </w:tcPr>
          <w:p w:rsidR="009A1149" w:rsidRPr="0091190D" w:rsidRDefault="009A1149" w:rsidP="009A1149">
            <w:pPr>
              <w:pStyle w:val="Puesto"/>
              <w:rPr>
                <w:rFonts w:ascii="Arial Narrow" w:hAnsi="Arial Narrow"/>
                <w:sz w:val="40"/>
                <w:szCs w:val="40"/>
              </w:rPr>
            </w:pPr>
            <w:r w:rsidRPr="003A3775">
              <w:rPr>
                <w:rFonts w:ascii="Arial Narrow" w:hAnsi="Arial Narrow"/>
              </w:rPr>
              <w:lastRenderedPageBreak/>
              <w:t xml:space="preserve">GEOGRAFÍA              </w:t>
            </w:r>
            <w:r>
              <w:rPr>
                <w:rFonts w:ascii="Arial Narrow" w:hAnsi="Arial Narrow"/>
              </w:rPr>
              <w:t xml:space="preserve">                     </w:t>
            </w:r>
            <w:r w:rsidRPr="003A377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 </w:t>
            </w:r>
            <w:r>
              <w:rPr>
                <w:rFonts w:ascii="Arial Narrow" w:hAnsi="Arial Narrow"/>
                <w:sz w:val="40"/>
                <w:szCs w:val="40"/>
              </w:rPr>
              <w:t xml:space="preserve">             semana 2</w:t>
            </w:r>
          </w:p>
        </w:tc>
      </w:tr>
    </w:tbl>
    <w:p w:rsidR="0091190D" w:rsidRDefault="0091190D" w:rsidP="003179EB">
      <w:pPr>
        <w:rPr>
          <w:rFonts w:ascii="Arial Narrow" w:hAnsi="Arial Narrow"/>
        </w:rPr>
      </w:pPr>
    </w:p>
    <w:p w:rsidR="009A1149" w:rsidRDefault="009A1149" w:rsidP="009A1149">
      <w:pPr>
        <w:rPr>
          <w:rFonts w:ascii="Arial Narrow" w:hAnsi="Arial Narrow"/>
        </w:rPr>
      </w:pPr>
    </w:p>
    <w:p w:rsidR="009A1149" w:rsidRDefault="009A1149" w:rsidP="009A1149">
      <w:pPr>
        <w:rPr>
          <w:rFonts w:ascii="Arial Narrow" w:hAnsi="Arial Narrow"/>
        </w:rPr>
      </w:pPr>
    </w:p>
    <w:tbl>
      <w:tblPr>
        <w:tblStyle w:val="Tablaconcuadrcula"/>
        <w:tblpPr w:leftFromText="141" w:rightFromText="141" w:vertAnchor="page" w:horzAnchor="margin" w:tblpY="227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805"/>
        <w:gridCol w:w="1275"/>
        <w:gridCol w:w="142"/>
        <w:gridCol w:w="1959"/>
        <w:gridCol w:w="3545"/>
      </w:tblGrid>
      <w:tr w:rsidR="009A1149" w:rsidRPr="003A3775" w:rsidTr="00F74068">
        <w:tc>
          <w:tcPr>
            <w:tcW w:w="10726" w:type="dxa"/>
            <w:gridSpan w:val="5"/>
            <w:tcBorders>
              <w:left w:val="single" w:sz="18" w:space="0" w:color="4A66AC" w:themeColor="accent1"/>
              <w:right w:val="single" w:sz="18" w:space="0" w:color="4A66AC" w:themeColor="accent1"/>
            </w:tcBorders>
            <w:shd w:val="clear" w:color="auto" w:fill="00B050"/>
          </w:tcPr>
          <w:p w:rsidR="009A1149" w:rsidRPr="003A3775" w:rsidRDefault="009A1149" w:rsidP="00230178">
            <w:pPr>
              <w:pStyle w:val="Puesto"/>
              <w:rPr>
                <w:rFonts w:ascii="Arial Narrow" w:hAnsi="Arial Narrow"/>
              </w:rPr>
            </w:pPr>
            <w:r w:rsidRPr="0091190D">
              <w:rPr>
                <w:rFonts w:ascii="Arial Narrow" w:hAnsi="Arial Narrow"/>
                <w:sz w:val="28"/>
                <w:szCs w:val="28"/>
              </w:rPr>
              <w:t>Realiza un</w:t>
            </w:r>
            <w:r w:rsidR="00F74068">
              <w:rPr>
                <w:rFonts w:ascii="Arial Narrow" w:hAnsi="Arial Narrow"/>
                <w:sz w:val="28"/>
                <w:szCs w:val="28"/>
              </w:rPr>
              <w:t xml:space="preserve">a infografía de prevención de desastres </w:t>
            </w:r>
            <w:r w:rsidRPr="0091190D">
              <w:rPr>
                <w:rFonts w:ascii="Arial Narrow" w:hAnsi="Arial Narrow"/>
                <w:sz w:val="28"/>
                <w:szCs w:val="28"/>
              </w:rPr>
              <w:t>con la información que se te proporciono, lo que investigaste y de aprende en casa ll. Contesta la rúbrica y el comentario final</w:t>
            </w:r>
            <w:r>
              <w:rPr>
                <w:rFonts w:ascii="Arial Narrow" w:hAnsi="Arial Narrow"/>
              </w:rPr>
              <w:t>.</w:t>
            </w:r>
          </w:p>
        </w:tc>
      </w:tr>
      <w:tr w:rsidR="009A1149" w:rsidRPr="003A3775" w:rsidTr="00F74068">
        <w:tc>
          <w:tcPr>
            <w:tcW w:w="5080" w:type="dxa"/>
            <w:gridSpan w:val="2"/>
            <w:tcBorders>
              <w:left w:val="single" w:sz="18" w:space="0" w:color="4A66AC" w:themeColor="accent1"/>
              <w:right w:val="single" w:sz="18" w:space="0" w:color="4A66AC" w:themeColor="accent1"/>
            </w:tcBorders>
          </w:tcPr>
          <w:tbl>
            <w:tblPr>
              <w:tblStyle w:val="Tablaconcuadrcula"/>
              <w:tblW w:w="52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4012"/>
            </w:tblGrid>
            <w:tr w:rsidR="009A1149" w:rsidRPr="003A3775" w:rsidTr="00230178">
              <w:trPr>
                <w:trHeight w:val="392"/>
              </w:trPr>
              <w:sdt>
                <w:sdtPr>
                  <w:rPr>
                    <w:rFonts w:ascii="Arial Narrow" w:hAnsi="Arial Narrow"/>
                  </w:rPr>
                  <w:alias w:val="Alumno:"/>
                  <w:tag w:val="Estudiante:"/>
                  <w:id w:val="-1832283780"/>
                  <w:placeholder>
                    <w:docPart w:val="77D6AAC89678420EB5C85948B2FDDBB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207" w:type="dxa"/>
                      <w:vAlign w:val="bottom"/>
                    </w:tcPr>
                    <w:p w:rsidR="009A1149" w:rsidRPr="003A3775" w:rsidRDefault="009A1149" w:rsidP="00230178">
                      <w:pPr>
                        <w:pStyle w:val="Ttulo1"/>
                        <w:framePr w:hSpace="141" w:wrap="around" w:vAnchor="page" w:hAnchor="margin" w:y="2275"/>
                        <w:rPr>
                          <w:rFonts w:ascii="Arial Narrow" w:hAnsi="Arial Narrow"/>
                        </w:rPr>
                      </w:pPr>
                      <w:r w:rsidRPr="003A3775">
                        <w:rPr>
                          <w:rFonts w:ascii="Arial Narrow" w:hAnsi="Arial Narrow"/>
                          <w:lang w:bidi="es-ES"/>
                        </w:rPr>
                        <w:t>Alumno:</w:t>
                      </w:r>
                    </w:p>
                  </w:tc>
                </w:sdtContent>
              </w:sdt>
              <w:tc>
                <w:tcPr>
                  <w:tcW w:w="4012" w:type="dxa"/>
                  <w:tcBorders>
                    <w:bottom w:val="single" w:sz="4" w:space="0" w:color="4A66AC" w:themeColor="accent1"/>
                  </w:tcBorders>
                  <w:vAlign w:val="bottom"/>
                </w:tcPr>
                <w:p w:rsidR="009A1149" w:rsidRPr="003A3775" w:rsidRDefault="009A1149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</w:tc>
            </w:tr>
            <w:tr w:rsidR="009A1149" w:rsidRPr="003A3775" w:rsidTr="00230178">
              <w:trPr>
                <w:trHeight w:val="229"/>
              </w:trPr>
              <w:tc>
                <w:tcPr>
                  <w:tcW w:w="1207" w:type="dxa"/>
                  <w:vAlign w:val="bottom"/>
                </w:tcPr>
                <w:p w:rsidR="009A1149" w:rsidRPr="003A3775" w:rsidRDefault="00F74068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Grupo: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9A1149" w:rsidRPr="003A3775" w:rsidRDefault="009A1149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</w:tc>
            </w:tr>
            <w:tr w:rsidR="009A1149" w:rsidRPr="003A3775" w:rsidTr="00230178">
              <w:trPr>
                <w:trHeight w:val="229"/>
              </w:trPr>
              <w:tc>
                <w:tcPr>
                  <w:tcW w:w="1207" w:type="dxa"/>
                  <w:vAlign w:val="bottom"/>
                </w:tcPr>
                <w:p w:rsidR="009A1149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  <w:p w:rsidR="009A1149" w:rsidRPr="003A3775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Titulo 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9A1149" w:rsidRPr="003A3775" w:rsidRDefault="009A1149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“</w:t>
                  </w:r>
                  <w:r w:rsidR="00F74068">
                    <w:rPr>
                      <w:rFonts w:ascii="Arial Narrow" w:hAnsi="Arial Narrow"/>
                    </w:rPr>
                    <w:t xml:space="preserve">¿CÓMO PREVENIMOS UN DESASTRE Y COMO REACCIONAMOS ANTE EL </w:t>
                  </w:r>
                  <w:r>
                    <w:rPr>
                      <w:rFonts w:ascii="Arial Narrow" w:hAnsi="Arial Narrow"/>
                    </w:rPr>
                    <w:t>”</w:t>
                  </w:r>
                </w:p>
              </w:tc>
            </w:tr>
            <w:tr w:rsidR="009A1149" w:rsidRPr="003A3775" w:rsidTr="00230178">
              <w:trPr>
                <w:trHeight w:val="688"/>
              </w:trPr>
              <w:tc>
                <w:tcPr>
                  <w:tcW w:w="1207" w:type="dxa"/>
                  <w:vAlign w:val="bottom"/>
                </w:tcPr>
                <w:p w:rsidR="009A1149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  <w:p w:rsidR="009A1149" w:rsidRPr="003A3775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Aprendizaje esperado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9A1149" w:rsidRPr="003A3775" w:rsidRDefault="009A1149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</w:p>
              </w:tc>
            </w:tr>
          </w:tbl>
          <w:p w:rsidR="009A1149" w:rsidRPr="003A3775" w:rsidRDefault="00F74068" w:rsidP="00230178">
            <w:pPr>
              <w:pStyle w:val="Normalgrand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Reconoce desastres ocurridos recientemente los continentes y acciones a seguir  antes, durante y después de un desastre</w:t>
            </w:r>
          </w:p>
          <w:tbl>
            <w:tblPr>
              <w:tblStyle w:val="Tablaconcuadrcula"/>
              <w:tblW w:w="6859" w:type="dxa"/>
              <w:tblBorders>
                <w:top w:val="single" w:sz="8" w:space="0" w:color="4A66AC" w:themeColor="accent1"/>
                <w:left w:val="none" w:sz="0" w:space="0" w:color="auto"/>
                <w:bottom w:val="single" w:sz="8" w:space="0" w:color="4A66AC" w:themeColor="accent1"/>
                <w:right w:val="none" w:sz="0" w:space="0" w:color="auto"/>
                <w:insideH w:val="single" w:sz="8" w:space="0" w:color="4A66AC" w:themeColor="accent1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7"/>
              <w:gridCol w:w="5102"/>
            </w:tblGrid>
            <w:tr w:rsidR="009A1149" w:rsidRPr="003A3775" w:rsidTr="0023017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A1149" w:rsidRPr="003A3775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CANAL</w:t>
                  </w:r>
                </w:p>
              </w:tc>
              <w:tc>
                <w:tcPr>
                  <w:tcW w:w="5102" w:type="dxa"/>
                  <w:vAlign w:val="center"/>
                </w:tcPr>
                <w:p w:rsidR="009A1149" w:rsidRPr="003A3775" w:rsidRDefault="00F74068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3.2 del viernes 4 de septiembre</w:t>
                  </w:r>
                </w:p>
              </w:tc>
            </w:tr>
            <w:tr w:rsidR="009A1149" w:rsidRPr="003A3775" w:rsidTr="0023017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A1149" w:rsidRPr="003A3775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 PRODUCTO</w:t>
                  </w:r>
                </w:p>
              </w:tc>
              <w:tc>
                <w:tcPr>
                  <w:tcW w:w="5102" w:type="dxa"/>
                  <w:vAlign w:val="center"/>
                </w:tcPr>
                <w:p w:rsidR="009A1149" w:rsidRPr="003A3775" w:rsidRDefault="00F74068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INFOGRAFÍA </w:t>
                  </w:r>
                </w:p>
              </w:tc>
            </w:tr>
            <w:tr w:rsidR="009A1149" w:rsidRPr="003A3775" w:rsidTr="0023017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A1149" w:rsidRPr="003A3775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PUNTUACIÓN </w:t>
                  </w:r>
                </w:p>
              </w:tc>
              <w:tc>
                <w:tcPr>
                  <w:tcW w:w="5102" w:type="dxa"/>
                  <w:vAlign w:val="center"/>
                </w:tcPr>
                <w:p w:rsidR="009A1149" w:rsidRPr="003A3775" w:rsidRDefault="009A1149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ESCALA DE 6 A 10 </w:t>
                  </w:r>
                </w:p>
              </w:tc>
            </w:tr>
            <w:tr w:rsidR="009A1149" w:rsidRPr="003A3775" w:rsidTr="00230178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9A1149" w:rsidRPr="003A3775" w:rsidRDefault="009A1149" w:rsidP="00230178">
                  <w:pPr>
                    <w:pStyle w:val="Ttulo1"/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ENTREGA</w:t>
                  </w:r>
                </w:p>
              </w:tc>
              <w:tc>
                <w:tcPr>
                  <w:tcW w:w="5102" w:type="dxa"/>
                  <w:vAlign w:val="center"/>
                </w:tcPr>
                <w:p w:rsidR="009A1149" w:rsidRPr="003A3775" w:rsidRDefault="00DC1F93" w:rsidP="00230178">
                  <w:pPr>
                    <w:framePr w:hSpace="141" w:wrap="around" w:vAnchor="page" w:hAnchor="margin" w:y="2275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LUNES 7</w:t>
                  </w:r>
                  <w:r w:rsidR="009A1149">
                    <w:rPr>
                      <w:rFonts w:ascii="Arial Narrow" w:hAnsi="Arial Narrow"/>
                    </w:rPr>
                    <w:t xml:space="preserve"> ANTES DE LAS 8:00 P.M.</w:t>
                  </w:r>
                </w:p>
              </w:tc>
            </w:tr>
          </w:tbl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5646" w:type="dxa"/>
            <w:gridSpan w:val="3"/>
            <w:tcBorders>
              <w:top w:val="single" w:sz="4" w:space="0" w:color="4A66AC" w:themeColor="accent1"/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shd w:val="clear" w:color="auto" w:fill="DFEBF5" w:themeFill="accent2" w:themeFillTint="33"/>
          </w:tcPr>
          <w:p w:rsidR="009A1149" w:rsidRDefault="009A1149" w:rsidP="00230178">
            <w:pPr>
              <w:pStyle w:val="Listadecomprobacin"/>
              <w:numPr>
                <w:ilvl w:val="0"/>
                <w:numId w:val="0"/>
              </w:numPr>
              <w:ind w:left="403" w:hanging="403"/>
              <w:rPr>
                <w:rFonts w:ascii="Arial Narrow" w:hAnsi="Arial Narrow"/>
                <w:sz w:val="36"/>
                <w:szCs w:val="36"/>
              </w:rPr>
            </w:pPr>
            <w:r w:rsidRPr="003A3775">
              <w:rPr>
                <w:rFonts w:ascii="Arial Narrow" w:hAnsi="Arial Narrow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5068AF" wp14:editId="13CCDF3D">
                      <wp:simplePos x="0" y="0"/>
                      <wp:positionH relativeFrom="column">
                        <wp:posOffset>80025</wp:posOffset>
                      </wp:positionH>
                      <wp:positionV relativeFrom="paragraph">
                        <wp:posOffset>22210</wp:posOffset>
                      </wp:positionV>
                      <wp:extent cx="318977" cy="345057"/>
                      <wp:effectExtent l="0" t="0" r="5080" b="0"/>
                      <wp:wrapNone/>
                      <wp:docPr id="3" name="Forma" descr="pencil and paper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3450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466" h="21600" extrusionOk="0">
                                    <a:moveTo>
                                      <a:pt x="9391" y="8532"/>
                                    </a:moveTo>
                                    <a:lnTo>
                                      <a:pt x="2236" y="8532"/>
                                    </a:lnTo>
                                    <a:cubicBezTo>
                                      <a:pt x="1968" y="8532"/>
                                      <a:pt x="1789" y="8712"/>
                                      <a:pt x="1789" y="8981"/>
                                    </a:cubicBezTo>
                                    <a:cubicBezTo>
                                      <a:pt x="1789" y="9251"/>
                                      <a:pt x="1968" y="9430"/>
                                      <a:pt x="2236" y="9430"/>
                                    </a:cubicBezTo>
                                    <a:lnTo>
                                      <a:pt x="9391" y="9430"/>
                                    </a:lnTo>
                                    <a:cubicBezTo>
                                      <a:pt x="9660" y="9430"/>
                                      <a:pt x="9839" y="9251"/>
                                      <a:pt x="9839" y="8981"/>
                                    </a:cubicBezTo>
                                    <a:cubicBezTo>
                                      <a:pt x="9839" y="8712"/>
                                      <a:pt x="9660" y="8532"/>
                                      <a:pt x="9391" y="8532"/>
                                    </a:cubicBezTo>
                                    <a:close/>
                                    <a:moveTo>
                                      <a:pt x="8005" y="11227"/>
                                    </a:moveTo>
                                    <a:lnTo>
                                      <a:pt x="2236" y="11227"/>
                                    </a:lnTo>
                                    <a:cubicBezTo>
                                      <a:pt x="1968" y="11227"/>
                                      <a:pt x="1789" y="11406"/>
                                      <a:pt x="1789" y="11676"/>
                                    </a:cubicBezTo>
                                    <a:cubicBezTo>
                                      <a:pt x="1789" y="11945"/>
                                      <a:pt x="1968" y="12125"/>
                                      <a:pt x="2236" y="12125"/>
                                    </a:cubicBezTo>
                                    <a:lnTo>
                                      <a:pt x="8005" y="12125"/>
                                    </a:lnTo>
                                    <a:cubicBezTo>
                                      <a:pt x="8273" y="12125"/>
                                      <a:pt x="8452" y="11945"/>
                                      <a:pt x="8452" y="11676"/>
                                    </a:cubicBezTo>
                                    <a:cubicBezTo>
                                      <a:pt x="8452" y="11406"/>
                                      <a:pt x="8273" y="11227"/>
                                      <a:pt x="8005" y="11227"/>
                                    </a:cubicBezTo>
                                    <a:close/>
                                    <a:moveTo>
                                      <a:pt x="21063" y="3548"/>
                                    </a:moveTo>
                                    <a:lnTo>
                                      <a:pt x="20393" y="2874"/>
                                    </a:lnTo>
                                    <a:cubicBezTo>
                                      <a:pt x="19901" y="2380"/>
                                      <a:pt x="19006" y="2380"/>
                                      <a:pt x="18514" y="2874"/>
                                    </a:cubicBezTo>
                                    <a:lnTo>
                                      <a:pt x="17441" y="3952"/>
                                    </a:lnTo>
                                    <a:cubicBezTo>
                                      <a:pt x="17441" y="3952"/>
                                      <a:pt x="17441" y="3952"/>
                                      <a:pt x="17441" y="3952"/>
                                    </a:cubicBezTo>
                                    <a:lnTo>
                                      <a:pt x="16099" y="5299"/>
                                    </a:lnTo>
                                    <a:lnTo>
                                      <a:pt x="16099" y="449"/>
                                    </a:lnTo>
                                    <a:cubicBezTo>
                                      <a:pt x="16099" y="180"/>
                                      <a:pt x="15920" y="0"/>
                                      <a:pt x="15652" y="0"/>
                                    </a:cubicBezTo>
                                    <a:lnTo>
                                      <a:pt x="447" y="0"/>
                                    </a:lnTo>
                                    <a:cubicBezTo>
                                      <a:pt x="224" y="0"/>
                                      <a:pt x="0" y="180"/>
                                      <a:pt x="0" y="449"/>
                                    </a:cubicBezTo>
                                    <a:lnTo>
                                      <a:pt x="0" y="16166"/>
                                    </a:lnTo>
                                    <a:cubicBezTo>
                                      <a:pt x="0" y="16166"/>
                                      <a:pt x="0" y="16166"/>
                                      <a:pt x="0" y="16211"/>
                                    </a:cubicBezTo>
                                    <a:cubicBezTo>
                                      <a:pt x="0" y="16256"/>
                                      <a:pt x="0" y="16301"/>
                                      <a:pt x="45" y="16346"/>
                                    </a:cubicBezTo>
                                    <a:cubicBezTo>
                                      <a:pt x="45" y="16346"/>
                                      <a:pt x="45" y="16346"/>
                                      <a:pt x="45" y="16391"/>
                                    </a:cubicBezTo>
                                    <a:cubicBezTo>
                                      <a:pt x="45" y="16436"/>
                                      <a:pt x="89" y="16481"/>
                                      <a:pt x="134" y="16526"/>
                                    </a:cubicBezTo>
                                    <a:lnTo>
                                      <a:pt x="5053" y="21465"/>
                                    </a:lnTo>
                                    <a:cubicBezTo>
                                      <a:pt x="5143" y="21555"/>
                                      <a:pt x="5232" y="21600"/>
                                      <a:pt x="5366" y="21600"/>
                                    </a:cubicBezTo>
                                    <a:cubicBezTo>
                                      <a:pt x="5366" y="21600"/>
                                      <a:pt x="5366" y="21600"/>
                                      <a:pt x="5366" y="21600"/>
                                    </a:cubicBezTo>
                                    <a:lnTo>
                                      <a:pt x="15652" y="21600"/>
                                    </a:lnTo>
                                    <a:cubicBezTo>
                                      <a:pt x="15920" y="21600"/>
                                      <a:pt x="16099" y="21420"/>
                                      <a:pt x="16099" y="21151"/>
                                    </a:cubicBezTo>
                                    <a:lnTo>
                                      <a:pt x="16099" y="10418"/>
                                    </a:lnTo>
                                    <a:lnTo>
                                      <a:pt x="19990" y="6511"/>
                                    </a:lnTo>
                                    <a:cubicBezTo>
                                      <a:pt x="19990" y="6511"/>
                                      <a:pt x="19990" y="6511"/>
                                      <a:pt x="19990" y="6511"/>
                                    </a:cubicBezTo>
                                    <a:lnTo>
                                      <a:pt x="21063" y="5434"/>
                                    </a:lnTo>
                                    <a:cubicBezTo>
                                      <a:pt x="21600" y="4895"/>
                                      <a:pt x="21600" y="4042"/>
                                      <a:pt x="21063" y="3548"/>
                                    </a:cubicBezTo>
                                    <a:close/>
                                    <a:moveTo>
                                      <a:pt x="4919" y="20028"/>
                                    </a:moveTo>
                                    <a:lnTo>
                                      <a:pt x="1520" y="16615"/>
                                    </a:lnTo>
                                    <a:lnTo>
                                      <a:pt x="4919" y="16615"/>
                                    </a:lnTo>
                                    <a:lnTo>
                                      <a:pt x="4919" y="20028"/>
                                    </a:lnTo>
                                    <a:close/>
                                    <a:moveTo>
                                      <a:pt x="15205" y="20657"/>
                                    </a:moveTo>
                                    <a:lnTo>
                                      <a:pt x="5814" y="20657"/>
                                    </a:lnTo>
                                    <a:lnTo>
                                      <a:pt x="5814" y="16166"/>
                                    </a:lnTo>
                                    <a:cubicBezTo>
                                      <a:pt x="5814" y="16032"/>
                                      <a:pt x="5769" y="15942"/>
                                      <a:pt x="5680" y="15852"/>
                                    </a:cubicBezTo>
                                    <a:cubicBezTo>
                                      <a:pt x="5590" y="15762"/>
                                      <a:pt x="5501" y="15717"/>
                                      <a:pt x="5366" y="15717"/>
                                    </a:cubicBezTo>
                                    <a:lnTo>
                                      <a:pt x="894" y="15717"/>
                                    </a:lnTo>
                                    <a:lnTo>
                                      <a:pt x="894" y="898"/>
                                    </a:lnTo>
                                    <a:lnTo>
                                      <a:pt x="15205" y="898"/>
                                    </a:lnTo>
                                    <a:lnTo>
                                      <a:pt x="15205" y="6197"/>
                                    </a:lnTo>
                                    <a:lnTo>
                                      <a:pt x="9794" y="11631"/>
                                    </a:lnTo>
                                    <a:cubicBezTo>
                                      <a:pt x="9749" y="11676"/>
                                      <a:pt x="9704" y="11765"/>
                                      <a:pt x="9704" y="11810"/>
                                    </a:cubicBezTo>
                                    <a:lnTo>
                                      <a:pt x="8542" y="14864"/>
                                    </a:lnTo>
                                    <a:cubicBezTo>
                                      <a:pt x="8497" y="15044"/>
                                      <a:pt x="8497" y="15223"/>
                                      <a:pt x="8631" y="15358"/>
                                    </a:cubicBezTo>
                                    <a:cubicBezTo>
                                      <a:pt x="8720" y="15448"/>
                                      <a:pt x="8810" y="15493"/>
                                      <a:pt x="8944" y="15493"/>
                                    </a:cubicBezTo>
                                    <a:cubicBezTo>
                                      <a:pt x="8989" y="15493"/>
                                      <a:pt x="9034" y="15493"/>
                                      <a:pt x="9123" y="15448"/>
                                    </a:cubicBezTo>
                                    <a:lnTo>
                                      <a:pt x="12164" y="14280"/>
                                    </a:lnTo>
                                    <a:cubicBezTo>
                                      <a:pt x="12253" y="14280"/>
                                      <a:pt x="12298" y="14235"/>
                                      <a:pt x="12343" y="14190"/>
                                    </a:cubicBezTo>
                                    <a:lnTo>
                                      <a:pt x="12343" y="14190"/>
                                    </a:lnTo>
                                    <a:cubicBezTo>
                                      <a:pt x="12343" y="14190"/>
                                      <a:pt x="12343" y="14190"/>
                                      <a:pt x="12343" y="14190"/>
                                    </a:cubicBezTo>
                                    <a:lnTo>
                                      <a:pt x="15160" y="11361"/>
                                    </a:lnTo>
                                    <a:lnTo>
                                      <a:pt x="15160" y="20657"/>
                                    </a:lnTo>
                                    <a:close/>
                                    <a:moveTo>
                                      <a:pt x="10330" y="12753"/>
                                    </a:moveTo>
                                    <a:lnTo>
                                      <a:pt x="11270" y="13696"/>
                                    </a:lnTo>
                                    <a:lnTo>
                                      <a:pt x="9749" y="14280"/>
                                    </a:lnTo>
                                    <a:lnTo>
                                      <a:pt x="10330" y="12753"/>
                                    </a:lnTo>
                                    <a:close/>
                                    <a:moveTo>
                                      <a:pt x="12030" y="13202"/>
                                    </a:moveTo>
                                    <a:lnTo>
                                      <a:pt x="10733" y="11900"/>
                                    </a:lnTo>
                                    <a:lnTo>
                                      <a:pt x="15965" y="6646"/>
                                    </a:lnTo>
                                    <a:cubicBezTo>
                                      <a:pt x="15965" y="6646"/>
                                      <a:pt x="15965" y="6646"/>
                                      <a:pt x="15965" y="6646"/>
                                    </a:cubicBezTo>
                                    <a:lnTo>
                                      <a:pt x="17799" y="4805"/>
                                    </a:lnTo>
                                    <a:lnTo>
                                      <a:pt x="19096" y="6107"/>
                                    </a:lnTo>
                                    <a:lnTo>
                                      <a:pt x="12030" y="13202"/>
                                    </a:lnTo>
                                    <a:close/>
                                    <a:moveTo>
                                      <a:pt x="20437" y="4805"/>
                                    </a:moveTo>
                                    <a:lnTo>
                                      <a:pt x="19677" y="5568"/>
                                    </a:lnTo>
                                    <a:lnTo>
                                      <a:pt x="18380" y="4266"/>
                                    </a:lnTo>
                                    <a:lnTo>
                                      <a:pt x="19140" y="3503"/>
                                    </a:lnTo>
                                    <a:cubicBezTo>
                                      <a:pt x="19319" y="3323"/>
                                      <a:pt x="19588" y="3323"/>
                                      <a:pt x="19722" y="3503"/>
                                    </a:cubicBezTo>
                                    <a:lnTo>
                                      <a:pt x="20393" y="4176"/>
                                    </a:lnTo>
                                    <a:cubicBezTo>
                                      <a:pt x="20616" y="4356"/>
                                      <a:pt x="20616" y="4625"/>
                                      <a:pt x="20437" y="4805"/>
                                    </a:cubicBezTo>
                                    <a:close/>
                                    <a:moveTo>
                                      <a:pt x="13863" y="5838"/>
                                    </a:moveTo>
                                    <a:lnTo>
                                      <a:pt x="2236" y="5838"/>
                                    </a:lnTo>
                                    <a:cubicBezTo>
                                      <a:pt x="1968" y="5838"/>
                                      <a:pt x="1789" y="6017"/>
                                      <a:pt x="1789" y="6287"/>
                                    </a:cubicBezTo>
                                    <a:cubicBezTo>
                                      <a:pt x="1789" y="6556"/>
                                      <a:pt x="1968" y="6736"/>
                                      <a:pt x="2236" y="6736"/>
                                    </a:cubicBezTo>
                                    <a:lnTo>
                                      <a:pt x="13863" y="6736"/>
                                    </a:lnTo>
                                    <a:cubicBezTo>
                                      <a:pt x="14132" y="6736"/>
                                      <a:pt x="14311" y="6556"/>
                                      <a:pt x="14311" y="6287"/>
                                    </a:cubicBezTo>
                                    <a:cubicBezTo>
                                      <a:pt x="14311" y="6017"/>
                                      <a:pt x="14132" y="5838"/>
                                      <a:pt x="13863" y="5838"/>
                                    </a:cubicBezTo>
                                    <a:close/>
                                    <a:moveTo>
                                      <a:pt x="2236" y="4042"/>
                                    </a:moveTo>
                                    <a:lnTo>
                                      <a:pt x="13863" y="4042"/>
                                    </a:lnTo>
                                    <a:cubicBezTo>
                                      <a:pt x="14132" y="4042"/>
                                      <a:pt x="14311" y="3862"/>
                                      <a:pt x="14311" y="3593"/>
                                    </a:cubicBezTo>
                                    <a:cubicBezTo>
                                      <a:pt x="14311" y="3323"/>
                                      <a:pt x="14132" y="3143"/>
                                      <a:pt x="13863" y="3143"/>
                                    </a:cubicBezTo>
                                    <a:lnTo>
                                      <a:pt x="2236" y="3143"/>
                                    </a:lnTo>
                                    <a:cubicBezTo>
                                      <a:pt x="1968" y="3143"/>
                                      <a:pt x="1789" y="3323"/>
                                      <a:pt x="1789" y="3593"/>
                                    </a:cubicBezTo>
                                    <a:cubicBezTo>
                                      <a:pt x="1789" y="3862"/>
                                      <a:pt x="2012" y="4042"/>
                                      <a:pt x="2236" y="40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7434C" id="Forma" o:spid="_x0000_s1026" alt="pencil and paper icon" style="position:absolute;margin-left:6.3pt;margin-top:1.75pt;width:25.1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46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" path="m9391,8532r-7155,c1968,8532,1789,8712,1789,8981v,270,179,449,447,449l9391,9430v269,,448,-179,448,-449c9839,8712,9660,8532,9391,8532xm8005,11227r-5769,c1968,11227,1789,11406,1789,11676v,269,179,449,447,449l8005,12125v268,,447,-180,447,-449c8452,11406,8273,11227,8005,11227xm21063,3548r-670,-674c19901,2380,19006,2380,18514,2874l17441,3952v,,,,,l16099,5299r,-4850c16099,180,15920,,15652,l447,c224,,,180,,449l,16166v,,,,,45c,16256,,16301,45,16346v,,,,,45c45,16436,89,16481,134,16526r4919,4939c5143,21555,5232,21600,5366,21600v,,,,,l15652,21600v268,,447,-180,447,-449l16099,10418,19990,6511v,,,,,l21063,5434v537,-539,537,-1392,,-1886xm4919,20028l1520,16615r3399,l4919,20028xm15205,20657r-9391,l5814,16166v,-134,-45,-224,-134,-314c5590,15762,5501,15717,5366,15717r-4472,l894,898r14311,l15205,6197,9794,11631v-45,45,-90,134,-90,179l8542,14864v-45,180,-45,359,89,494c8720,15448,8810,15493,8944,15493v45,,90,,179,-45l12164,14280v89,,134,-45,179,-90l12343,14190v,,,,,l15160,11361r,9296l15205,20657xm10330,12753r940,943l9749,14280r581,-1527xm12030,13202l10733,11900,15965,6646v,,,,,l17799,4805r1297,1302l12030,13202xm20437,4805r-760,763l18380,4266r760,-763c19319,3323,19588,3323,19722,3503r671,673c20616,4356,20616,4625,20437,4805xm13863,5838r-11627,c1968,5838,1789,6017,1789,6287v,269,179,449,447,449l13863,6736v269,,448,-180,448,-449c14311,6017,14132,5838,13863,5838xm2236,4042r11627,c14132,4042,14311,3862,14311,3593v,-270,-179,-450,-448,-450l2236,3143v-268,,-447,180,-447,450c1789,3862,2012,4042,2236,4042xe" fillcolor="#0070c0" stroked="f" strokeweight="1pt">
                      <v:stroke miterlimit="4" joinstyle="miter"/>
                      <v:path arrowok="t" o:extrusionok="f" o:connecttype="custom" o:connectlocs="159489,172529;159489,172529;159489,172529;159489,172529" o:connectangles="0,90,180,270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       </w:t>
            </w:r>
            <w:r w:rsidRPr="00D878E1">
              <w:rPr>
                <w:rFonts w:ascii="Arial Narrow" w:hAnsi="Arial Narrow"/>
                <w:sz w:val="36"/>
                <w:szCs w:val="36"/>
              </w:rPr>
              <w:t xml:space="preserve"> APRENDEMOS</w:t>
            </w:r>
          </w:p>
          <w:p w:rsidR="00CD67C6" w:rsidRPr="00D878E1" w:rsidRDefault="00CD67C6" w:rsidP="00230178">
            <w:pPr>
              <w:pStyle w:val="Listadecomprobacin"/>
              <w:numPr>
                <w:ilvl w:val="0"/>
                <w:numId w:val="0"/>
              </w:numPr>
              <w:ind w:left="403" w:hanging="403"/>
              <w:rPr>
                <w:rFonts w:ascii="Arial Narrow" w:hAnsi="Arial Narrow"/>
                <w:sz w:val="36"/>
                <w:szCs w:val="36"/>
              </w:rPr>
            </w:pPr>
          </w:p>
          <w:p w:rsidR="009A1149" w:rsidRDefault="00DC1F93" w:rsidP="00230178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Los planes de prevención de desastres se elaboran a partir de la identificación de los riesgos en el medio local y el reconocimiento del grado de vulnerabilidad de la población, es decir, identificar qué tan expuestos se encuentran los habitantes de una comunidad a sufrir daños si ocurre un desastre.</w:t>
            </w:r>
          </w:p>
          <w:p w:rsidR="00DC1F93" w:rsidRDefault="00DC1F93" w:rsidP="00230178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 el espacio cotidiano se puede estar expuesto a una variedad de riesgos, por lo tanto, es importante contar con un mapa en el que se ubiquen las zonas que presentan mayor riesgo y las instalaciones más peligrosas.</w:t>
            </w:r>
          </w:p>
          <w:p w:rsidR="00DC1F93" w:rsidRDefault="00CD67C6" w:rsidP="00230178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escuela y la casa son espacios en los que se permanece gran parte del día, así que es muy importante contar con un plan de prevención en estos lugares.</w:t>
            </w:r>
          </w:p>
          <w:p w:rsidR="00CD67C6" w:rsidRDefault="00CD67C6" w:rsidP="00230178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Para asegurar una reacción oportuna ante una emergencia, todos los miembros de la comunidad deben participar en los simulacros y en la capacitación. </w:t>
            </w:r>
          </w:p>
          <w:p w:rsidR="00DC1F93" w:rsidRPr="003A3775" w:rsidRDefault="00DC1F93" w:rsidP="00230178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</w:p>
        </w:tc>
      </w:tr>
      <w:tr w:rsidR="009A1149" w:rsidRPr="003A3775" w:rsidTr="00230178">
        <w:trPr>
          <w:trHeight w:val="431"/>
        </w:trPr>
        <w:tc>
          <w:tcPr>
            <w:tcW w:w="10726" w:type="dxa"/>
            <w:gridSpan w:val="5"/>
            <w:tcBorders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vAlign w:val="center"/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</w:tr>
      <w:tr w:rsidR="00F74068" w:rsidRPr="003A3775" w:rsidTr="00DC1F93">
        <w:trPr>
          <w:trHeight w:val="363"/>
        </w:trPr>
        <w:tc>
          <w:tcPr>
            <w:tcW w:w="3805" w:type="dxa"/>
            <w:tcBorders>
              <w:top w:val="single" w:sz="18" w:space="0" w:color="4A66AC" w:themeColor="accent1"/>
              <w:left w:val="single" w:sz="1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00B050"/>
            <w:vAlign w:val="center"/>
          </w:tcPr>
          <w:p w:rsidR="009A1149" w:rsidRPr="003A3775" w:rsidRDefault="009A1149" w:rsidP="00230178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RÚBRICA </w:t>
            </w:r>
          </w:p>
        </w:tc>
        <w:tc>
          <w:tcPr>
            <w:tcW w:w="1417" w:type="dxa"/>
            <w:gridSpan w:val="2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00B050"/>
            <w:vAlign w:val="center"/>
          </w:tcPr>
          <w:p w:rsidR="009A1149" w:rsidRPr="003A3775" w:rsidRDefault="009A1149" w:rsidP="00230178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</w:t>
            </w:r>
          </w:p>
        </w:tc>
        <w:tc>
          <w:tcPr>
            <w:tcW w:w="1959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00B050"/>
            <w:vAlign w:val="center"/>
          </w:tcPr>
          <w:p w:rsidR="009A1149" w:rsidRPr="003A3775" w:rsidRDefault="009A1149" w:rsidP="00230178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</w:t>
            </w:r>
          </w:p>
        </w:tc>
        <w:tc>
          <w:tcPr>
            <w:tcW w:w="3545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shd w:val="clear" w:color="auto" w:fill="00B050"/>
            <w:vAlign w:val="center"/>
          </w:tcPr>
          <w:p w:rsidR="009A1149" w:rsidRPr="003A3775" w:rsidRDefault="009A1149" w:rsidP="00230178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NOTAS</w:t>
            </w:r>
          </w:p>
        </w:tc>
      </w:tr>
      <w:tr w:rsidR="009A1149" w:rsidRPr="003A3775" w:rsidTr="00DC1F93">
        <w:tc>
          <w:tcPr>
            <w:tcW w:w="3805" w:type="dxa"/>
            <w:tcBorders>
              <w:top w:val="single" w:sz="1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645BFB" w:rsidP="00230178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alias w:val="El alumno "/>
                <w:tag w:val="El alumno "/>
                <w:id w:val="-1380087218"/>
                <w:placeholder>
                  <w:docPart w:val="2825B01BBCEF444D9C0C3755938B2DF0"/>
                </w:placeholder>
                <w:temporary/>
                <w:showingPlcHdr/>
                <w15:appearance w15:val="hidden"/>
              </w:sdtPr>
              <w:sdtEndPr/>
              <w:sdtContent>
                <w:r w:rsidR="009A1149" w:rsidRPr="003A3775">
                  <w:rPr>
                    <w:rFonts w:ascii="Arial Narrow" w:hAnsi="Arial Narrow"/>
                    <w:lang w:bidi="es-ES"/>
                  </w:rPr>
                  <w:t>El alumno</w:t>
                </w:r>
              </w:sdtContent>
            </w:sdt>
            <w:r w:rsidR="009A1149">
              <w:rPr>
                <w:rFonts w:ascii="Arial Narrow" w:hAnsi="Arial Narrow"/>
                <w:lang w:bidi="es-ES"/>
              </w:rPr>
              <w:t xml:space="preserve"> presento la información de manera ordenada </w:t>
            </w:r>
          </w:p>
        </w:tc>
        <w:tc>
          <w:tcPr>
            <w:tcW w:w="1417" w:type="dxa"/>
            <w:gridSpan w:val="2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</w:tr>
      <w:tr w:rsidR="009A1149" w:rsidRPr="003A3775" w:rsidTr="00DC1F93">
        <w:tc>
          <w:tcPr>
            <w:tcW w:w="38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El alumno </w:t>
            </w:r>
            <w:r w:rsidR="00DC1F93">
              <w:rPr>
                <w:rFonts w:ascii="Arial Narrow" w:hAnsi="Arial Narrow"/>
              </w:rPr>
              <w:t>uso su creatividad en la infografía</w:t>
            </w:r>
          </w:p>
        </w:tc>
        <w:tc>
          <w:tcPr>
            <w:tcW w:w="14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</w:tr>
      <w:tr w:rsidR="009A1149" w:rsidRPr="003A3775" w:rsidTr="00DC1F93">
        <w:tc>
          <w:tcPr>
            <w:tcW w:w="38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645BFB" w:rsidP="00230178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alias w:val="El alumno "/>
                <w:tag w:val="El alumno "/>
                <w:id w:val="927860799"/>
                <w:placeholder>
                  <w:docPart w:val="0D6784219EFD41EDBE54B65C2C875520"/>
                </w:placeholder>
                <w:temporary/>
                <w:showingPlcHdr/>
                <w15:appearance w15:val="hidden"/>
              </w:sdtPr>
              <w:sdtEndPr/>
              <w:sdtContent>
                <w:r w:rsidR="009A1149" w:rsidRPr="003A3775">
                  <w:rPr>
                    <w:rFonts w:ascii="Arial Narrow" w:hAnsi="Arial Narrow"/>
                    <w:lang w:bidi="es-ES"/>
                  </w:rPr>
                  <w:t>El alumno</w:t>
                </w:r>
              </w:sdtContent>
            </w:sdt>
            <w:r w:rsidR="009A1149" w:rsidRPr="003A3775">
              <w:rPr>
                <w:rFonts w:ascii="Arial Narrow" w:hAnsi="Arial Narrow"/>
                <w:lang w:bidi="es-ES"/>
              </w:rPr>
              <w:t xml:space="preserve"> </w:t>
            </w:r>
            <w:r w:rsidR="009A1149">
              <w:rPr>
                <w:rFonts w:ascii="Arial Narrow" w:hAnsi="Arial Narrow"/>
                <w:lang w:bidi="es-ES"/>
              </w:rPr>
              <w:t>recabo la información necesaria para el desarrollo del tema</w:t>
            </w:r>
          </w:p>
        </w:tc>
        <w:tc>
          <w:tcPr>
            <w:tcW w:w="14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</w:tr>
      <w:tr w:rsidR="009A1149" w:rsidRPr="003A3775" w:rsidTr="00DC1F93">
        <w:tc>
          <w:tcPr>
            <w:tcW w:w="38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 información del mapa mental fue la idónea </w:t>
            </w:r>
          </w:p>
        </w:tc>
        <w:tc>
          <w:tcPr>
            <w:tcW w:w="14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</w:tr>
      <w:tr w:rsidR="009A1149" w:rsidRPr="003A3775" w:rsidTr="00DC1F93">
        <w:tc>
          <w:tcPr>
            <w:tcW w:w="38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9A1149" w:rsidRPr="003A3775" w:rsidRDefault="009A1149" w:rsidP="00230178">
            <w:pPr>
              <w:rPr>
                <w:rFonts w:ascii="Arial Narrow" w:hAnsi="Arial Narrow"/>
              </w:rPr>
            </w:pPr>
          </w:p>
        </w:tc>
      </w:tr>
      <w:tr w:rsidR="009A1149" w:rsidRPr="003A3775" w:rsidTr="00230178">
        <w:trPr>
          <w:trHeight w:val="1093"/>
        </w:trPr>
        <w:tc>
          <w:tcPr>
            <w:tcW w:w="10726" w:type="dxa"/>
            <w:gridSpan w:val="5"/>
            <w:tcBorders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</w:tcPr>
          <w:p w:rsidR="009A1149" w:rsidRPr="003A3775" w:rsidRDefault="009A1149" w:rsidP="00230178">
            <w:pPr>
              <w:pStyle w:val="Normalgrande"/>
              <w:rPr>
                <w:rFonts w:ascii="Arial Narrow" w:hAnsi="Arial Narrow"/>
                <w:sz w:val="21"/>
              </w:rPr>
            </w:pPr>
            <w:r>
              <w:rPr>
                <w:rFonts w:ascii="Arial Narrow" w:hAnsi="Arial Narrow"/>
              </w:rPr>
              <w:t xml:space="preserve">De acuerdo a lo visto aprende en casa ll y lo investigado anota tus dudas sobre el tema: </w:t>
            </w:r>
            <w:r w:rsidRPr="003A3775">
              <w:rPr>
                <w:rFonts w:ascii="Arial Narrow" w:hAnsi="Arial Narrow"/>
                <w:lang w:bidi="es-ES"/>
              </w:rPr>
              <w:t>__________________________________________</w:t>
            </w:r>
            <w:r>
              <w:rPr>
                <w:rFonts w:ascii="Arial Narrow" w:hAnsi="Arial Narrow"/>
                <w:lang w:bidi="es-ES"/>
              </w:rPr>
              <w:t>____________________________________</w:t>
            </w:r>
            <w:r w:rsidRPr="003A3775">
              <w:rPr>
                <w:rFonts w:ascii="Arial Narrow" w:hAnsi="Arial Narrow"/>
                <w:lang w:bidi="es-ES"/>
              </w:rPr>
              <w:br/>
            </w:r>
            <w:sdt>
              <w:sdtPr>
                <w:rPr>
                  <w:rFonts w:ascii="Arial Narrow" w:hAnsi="Arial Narrow"/>
                </w:rPr>
                <w:alias w:val="Texto del acuerdo"/>
                <w:tag w:val="Texto del acuerdo"/>
                <w:id w:val="-1742939188"/>
                <w:placeholder>
                  <w:docPart w:val="4BA4C12C24FF440F991751A792E4442A"/>
                </w:placeholder>
                <w:temporary/>
                <w:showingPlcHdr/>
                <w15:appearance w15:val="hidden"/>
              </w:sdtPr>
              <w:sdtEndPr/>
              <w:sdtContent>
                <w:r w:rsidRPr="003A3775">
                  <w:rPr>
                    <w:rFonts w:ascii="Arial Narrow" w:hAnsi="Arial Narrow"/>
                    <w:lang w:bidi="es-ES"/>
                  </w:rPr>
                  <w:t>______________________________________________________________________________</w:t>
                </w:r>
                <w:r w:rsidRPr="003A3775">
                  <w:rPr>
                    <w:rFonts w:ascii="Arial Narrow" w:hAnsi="Arial Narrow"/>
                    <w:lang w:bidi="es-ES"/>
                  </w:rPr>
                  <w:br/>
                  <w:t>______________________________________________________________________________</w:t>
                </w:r>
                <w:r w:rsidRPr="003A3775">
                  <w:rPr>
                    <w:rFonts w:ascii="Arial Narrow" w:hAnsi="Arial Narrow"/>
                    <w:lang w:bidi="es-ES"/>
                  </w:rPr>
                  <w:br/>
                  <w:t>______________________________________________________________________________</w:t>
                </w:r>
              </w:sdtContent>
            </w:sdt>
          </w:p>
        </w:tc>
      </w:tr>
    </w:tbl>
    <w:tbl>
      <w:tblPr>
        <w:tblStyle w:val="Tablaconcuadrcula"/>
        <w:tblpPr w:leftFromText="141" w:rightFromText="141" w:vertAnchor="text" w:horzAnchor="margin" w:tblpY="-332"/>
        <w:tblW w:w="50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9A1149" w:rsidRPr="003A3775" w:rsidTr="00CD67C6">
        <w:tc>
          <w:tcPr>
            <w:tcW w:w="10750" w:type="dxa"/>
            <w:tcBorders>
              <w:left w:val="single" w:sz="18" w:space="0" w:color="4A66AC" w:themeColor="accent1"/>
              <w:right w:val="single" w:sz="18" w:space="0" w:color="4A66AC" w:themeColor="accent1"/>
            </w:tcBorders>
            <w:shd w:val="clear" w:color="auto" w:fill="FFC000"/>
          </w:tcPr>
          <w:p w:rsidR="009A1149" w:rsidRPr="0091190D" w:rsidRDefault="009A1149" w:rsidP="00CD67C6">
            <w:pPr>
              <w:pStyle w:val="Puesto"/>
              <w:rPr>
                <w:rFonts w:ascii="Arial Narrow" w:hAnsi="Arial Narrow"/>
                <w:sz w:val="40"/>
                <w:szCs w:val="40"/>
              </w:rPr>
            </w:pPr>
            <w:r w:rsidRPr="003A3775">
              <w:rPr>
                <w:rFonts w:ascii="Arial Narrow" w:hAnsi="Arial Narrow"/>
              </w:rPr>
              <w:lastRenderedPageBreak/>
              <w:t xml:space="preserve">GEOGRAFÍA              </w:t>
            </w:r>
            <w:r>
              <w:rPr>
                <w:rFonts w:ascii="Arial Narrow" w:hAnsi="Arial Narrow"/>
              </w:rPr>
              <w:t xml:space="preserve">                     </w:t>
            </w:r>
            <w:r w:rsidRPr="003A377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</w:t>
            </w:r>
            <w:r w:rsidR="00CD67C6">
              <w:rPr>
                <w:rFonts w:ascii="Arial Narrow" w:hAnsi="Arial Narrow"/>
              </w:rPr>
              <w:t xml:space="preserve">        </w:t>
            </w:r>
            <w:r>
              <w:rPr>
                <w:rFonts w:ascii="Arial Narrow" w:hAnsi="Arial Narrow"/>
              </w:rPr>
              <w:t xml:space="preserve">  </w:t>
            </w:r>
            <w:r w:rsidR="00CD67C6">
              <w:rPr>
                <w:rFonts w:ascii="Arial Narrow" w:hAnsi="Arial Narrow"/>
                <w:sz w:val="40"/>
                <w:szCs w:val="40"/>
              </w:rPr>
              <w:t>semana 3</w:t>
            </w:r>
          </w:p>
        </w:tc>
      </w:tr>
    </w:tbl>
    <w:p w:rsidR="009A1149" w:rsidRPr="003A3775" w:rsidRDefault="009A1149" w:rsidP="009A1149">
      <w:pPr>
        <w:rPr>
          <w:rFonts w:ascii="Arial Narrow" w:hAnsi="Arial Narrow"/>
        </w:rPr>
      </w:pPr>
    </w:p>
    <w:tbl>
      <w:tblPr>
        <w:tblStyle w:val="Tablaconcuadrcula"/>
        <w:tblpPr w:leftFromText="141" w:rightFromText="141" w:vertAnchor="page" w:horzAnchor="margin" w:tblpY="238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405"/>
        <w:gridCol w:w="1675"/>
        <w:gridCol w:w="142"/>
        <w:gridCol w:w="1959"/>
        <w:gridCol w:w="3545"/>
      </w:tblGrid>
      <w:tr w:rsidR="00DC274E" w:rsidRPr="003A3775" w:rsidTr="00DC274E">
        <w:tc>
          <w:tcPr>
            <w:tcW w:w="10726" w:type="dxa"/>
            <w:gridSpan w:val="5"/>
            <w:tcBorders>
              <w:left w:val="single" w:sz="18" w:space="0" w:color="4A66AC" w:themeColor="accent1"/>
              <w:right w:val="single" w:sz="18" w:space="0" w:color="4A66AC" w:themeColor="accent1"/>
            </w:tcBorders>
            <w:shd w:val="clear" w:color="auto" w:fill="FFC000"/>
          </w:tcPr>
          <w:p w:rsidR="00DC274E" w:rsidRPr="003A3775" w:rsidRDefault="00DC274E" w:rsidP="00DC274E">
            <w:pPr>
              <w:pStyle w:val="Puesto"/>
              <w:spacing w:before="0" w:after="0"/>
              <w:rPr>
                <w:rFonts w:ascii="Arial Narrow" w:hAnsi="Arial Narrow"/>
              </w:rPr>
            </w:pPr>
            <w:r w:rsidRPr="0091190D">
              <w:rPr>
                <w:rFonts w:ascii="Arial Narrow" w:hAnsi="Arial Narrow"/>
                <w:sz w:val="28"/>
                <w:szCs w:val="28"/>
              </w:rPr>
              <w:t xml:space="preserve">Realiza </w:t>
            </w:r>
            <w:r>
              <w:rPr>
                <w:rFonts w:ascii="Arial Narrow" w:hAnsi="Arial Narrow"/>
                <w:sz w:val="28"/>
                <w:szCs w:val="28"/>
              </w:rPr>
              <w:t xml:space="preserve">un dibujo ubicando las coordenadas geográficas de latitud y longitud </w:t>
            </w:r>
            <w:r w:rsidRPr="0091190D">
              <w:rPr>
                <w:rFonts w:ascii="Arial Narrow" w:hAnsi="Arial Narrow"/>
                <w:sz w:val="28"/>
                <w:szCs w:val="28"/>
              </w:rPr>
              <w:t>con la información que se te proporciono, lo que investigaste y de aprende en casa ll. Contesta la rúbrica</w:t>
            </w:r>
            <w:r>
              <w:rPr>
                <w:rFonts w:ascii="Arial Narrow" w:hAnsi="Arial Narrow"/>
                <w:sz w:val="28"/>
                <w:szCs w:val="28"/>
              </w:rPr>
              <w:t xml:space="preserve"> y el comentario final.</w:t>
            </w:r>
          </w:p>
        </w:tc>
      </w:tr>
      <w:tr w:rsidR="00DC274E" w:rsidRPr="003A3775" w:rsidTr="00DC274E">
        <w:tc>
          <w:tcPr>
            <w:tcW w:w="5080" w:type="dxa"/>
            <w:gridSpan w:val="2"/>
            <w:tcBorders>
              <w:left w:val="single" w:sz="18" w:space="0" w:color="4A66AC" w:themeColor="accent1"/>
              <w:right w:val="single" w:sz="18" w:space="0" w:color="4A66AC" w:themeColor="accent1"/>
            </w:tcBorders>
          </w:tcPr>
          <w:tbl>
            <w:tblPr>
              <w:tblStyle w:val="Tablaconcuadrcula"/>
              <w:tblW w:w="52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4012"/>
            </w:tblGrid>
            <w:tr w:rsidR="00DC274E" w:rsidRPr="003A3775" w:rsidTr="00702606">
              <w:trPr>
                <w:trHeight w:val="392"/>
              </w:trPr>
              <w:sdt>
                <w:sdtPr>
                  <w:rPr>
                    <w:rFonts w:ascii="Arial Narrow" w:hAnsi="Arial Narrow"/>
                  </w:rPr>
                  <w:alias w:val="Alumno:"/>
                  <w:tag w:val="Estudiante:"/>
                  <w:id w:val="1266963390"/>
                  <w:placeholder>
                    <w:docPart w:val="B021F38F72214CEEB52981E29554E63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207" w:type="dxa"/>
                      <w:vAlign w:val="bottom"/>
                    </w:tcPr>
                    <w:p w:rsidR="00DC274E" w:rsidRPr="003A3775" w:rsidRDefault="00DC274E" w:rsidP="00DC274E">
                      <w:pPr>
                        <w:pStyle w:val="Ttulo1"/>
                        <w:framePr w:hSpace="141" w:wrap="around" w:vAnchor="page" w:hAnchor="margin" w:y="2384"/>
                        <w:rPr>
                          <w:rFonts w:ascii="Arial Narrow" w:hAnsi="Arial Narrow"/>
                        </w:rPr>
                      </w:pPr>
                      <w:r w:rsidRPr="003A3775">
                        <w:rPr>
                          <w:rFonts w:ascii="Arial Narrow" w:hAnsi="Arial Narrow"/>
                          <w:lang w:bidi="es-ES"/>
                        </w:rPr>
                        <w:t>Alumno:</w:t>
                      </w:r>
                    </w:p>
                  </w:tc>
                </w:sdtContent>
              </w:sdt>
              <w:tc>
                <w:tcPr>
                  <w:tcW w:w="4012" w:type="dxa"/>
                  <w:tcBorders>
                    <w:bottom w:val="single" w:sz="4" w:space="0" w:color="4A66AC" w:themeColor="accent1"/>
                  </w:tcBorders>
                  <w:vAlign w:val="bottom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</w:p>
              </w:tc>
            </w:tr>
            <w:tr w:rsidR="00DC274E" w:rsidRPr="003A3775" w:rsidTr="00702606">
              <w:trPr>
                <w:trHeight w:val="229"/>
              </w:trPr>
              <w:tc>
                <w:tcPr>
                  <w:tcW w:w="1207" w:type="dxa"/>
                  <w:vAlign w:val="bottom"/>
                </w:tcPr>
                <w:p w:rsidR="00DC274E" w:rsidRPr="003A3775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</w:p>
              </w:tc>
            </w:tr>
            <w:tr w:rsidR="00DC274E" w:rsidRPr="003A3775" w:rsidTr="00702606">
              <w:trPr>
                <w:trHeight w:val="229"/>
              </w:trPr>
              <w:tc>
                <w:tcPr>
                  <w:tcW w:w="1207" w:type="dxa"/>
                  <w:vAlign w:val="bottom"/>
                </w:tcPr>
                <w:p w:rsidR="00DC274E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</w:p>
                <w:p w:rsidR="00DC274E" w:rsidRPr="003A3775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Titulo 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“LATITUD Y LONGITUD”</w:t>
                  </w:r>
                </w:p>
              </w:tc>
            </w:tr>
            <w:tr w:rsidR="00DC274E" w:rsidRPr="003A3775" w:rsidTr="00702606">
              <w:trPr>
                <w:trHeight w:val="688"/>
              </w:trPr>
              <w:tc>
                <w:tcPr>
                  <w:tcW w:w="1207" w:type="dxa"/>
                  <w:vAlign w:val="bottom"/>
                </w:tcPr>
                <w:p w:rsidR="00DC274E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</w:p>
                <w:p w:rsidR="00DC274E" w:rsidRPr="003A3775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Aprendizaje esperado</w:t>
                  </w:r>
                </w:p>
              </w:tc>
              <w:tc>
                <w:tcPr>
                  <w:tcW w:w="4012" w:type="dxa"/>
                  <w:tcBorders>
                    <w:top w:val="single" w:sz="4" w:space="0" w:color="4A66AC" w:themeColor="accent1"/>
                    <w:bottom w:val="single" w:sz="4" w:space="0" w:color="4A66AC" w:themeColor="accent1"/>
                  </w:tcBorders>
                  <w:vAlign w:val="bottom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</w:p>
              </w:tc>
            </w:tr>
          </w:tbl>
          <w:p w:rsidR="00DC274E" w:rsidRPr="003A3775" w:rsidRDefault="00DC274E" w:rsidP="00DC274E">
            <w:pPr>
              <w:pStyle w:val="Normalgrand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Localiza capitales, ciudades y otros lugares representativos de los continentes a partir de las coordenadas geográficas.</w:t>
            </w:r>
          </w:p>
          <w:tbl>
            <w:tblPr>
              <w:tblStyle w:val="Tablaconcuadrcula"/>
              <w:tblW w:w="6859" w:type="dxa"/>
              <w:tblBorders>
                <w:top w:val="single" w:sz="8" w:space="0" w:color="4A66AC" w:themeColor="accent1"/>
                <w:left w:val="none" w:sz="0" w:space="0" w:color="auto"/>
                <w:bottom w:val="single" w:sz="8" w:space="0" w:color="4A66AC" w:themeColor="accent1"/>
                <w:right w:val="none" w:sz="0" w:space="0" w:color="auto"/>
                <w:insideH w:val="single" w:sz="8" w:space="0" w:color="4A66AC" w:themeColor="accent1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7"/>
              <w:gridCol w:w="5102"/>
            </w:tblGrid>
            <w:tr w:rsidR="00DC274E" w:rsidRPr="003A3775" w:rsidTr="00702606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DC274E" w:rsidRPr="003A3775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CANAL</w:t>
                  </w:r>
                </w:p>
              </w:tc>
              <w:tc>
                <w:tcPr>
                  <w:tcW w:w="5102" w:type="dxa"/>
                  <w:vAlign w:val="center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3.2 del viernes 11 de septiembre</w:t>
                  </w:r>
                </w:p>
              </w:tc>
            </w:tr>
            <w:tr w:rsidR="00DC274E" w:rsidRPr="003A3775" w:rsidTr="00702606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DC274E" w:rsidRPr="003A3775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 PRODUCTO</w:t>
                  </w:r>
                </w:p>
              </w:tc>
              <w:tc>
                <w:tcPr>
                  <w:tcW w:w="5102" w:type="dxa"/>
                  <w:vAlign w:val="center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DIBUJO DE COORDENADAS G.  </w:t>
                  </w:r>
                </w:p>
              </w:tc>
            </w:tr>
            <w:tr w:rsidR="00DC274E" w:rsidRPr="003A3775" w:rsidTr="00702606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DC274E" w:rsidRPr="003A3775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PUNTUACIÓN </w:t>
                  </w:r>
                </w:p>
              </w:tc>
              <w:tc>
                <w:tcPr>
                  <w:tcW w:w="5102" w:type="dxa"/>
                  <w:vAlign w:val="center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ESCALA DE 6 A 10 </w:t>
                  </w:r>
                </w:p>
              </w:tc>
            </w:tr>
            <w:tr w:rsidR="00DC274E" w:rsidRPr="003A3775" w:rsidTr="00702606">
              <w:trPr>
                <w:trHeight w:val="454"/>
              </w:trPr>
              <w:tc>
                <w:tcPr>
                  <w:tcW w:w="1757" w:type="dxa"/>
                  <w:vAlign w:val="center"/>
                </w:tcPr>
                <w:p w:rsidR="00DC274E" w:rsidRPr="003A3775" w:rsidRDefault="00DC274E" w:rsidP="00DC274E">
                  <w:pPr>
                    <w:pStyle w:val="Ttulo1"/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ENTREGA</w:t>
                  </w:r>
                </w:p>
              </w:tc>
              <w:tc>
                <w:tcPr>
                  <w:tcW w:w="5102" w:type="dxa"/>
                  <w:vAlign w:val="center"/>
                </w:tcPr>
                <w:p w:rsidR="00DC274E" w:rsidRPr="003A3775" w:rsidRDefault="00DC274E" w:rsidP="00DC274E">
                  <w:pPr>
                    <w:framePr w:hSpace="141" w:wrap="around" w:vAnchor="page" w:hAnchor="margin" w:y="2384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LUNES 14 ANTES DE LAS 8:00 P.M.</w:t>
                  </w:r>
                </w:p>
              </w:tc>
            </w:tr>
          </w:tbl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5646" w:type="dxa"/>
            <w:gridSpan w:val="3"/>
            <w:tcBorders>
              <w:top w:val="single" w:sz="4" w:space="0" w:color="4A66AC" w:themeColor="accent1"/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shd w:val="clear" w:color="auto" w:fill="F2F2F2" w:themeFill="background1" w:themeFillShade="F2"/>
          </w:tcPr>
          <w:p w:rsidR="00DC274E" w:rsidRPr="00D878E1" w:rsidRDefault="00DC274E" w:rsidP="00DC274E">
            <w:pPr>
              <w:pStyle w:val="Listadecomprobacin"/>
              <w:numPr>
                <w:ilvl w:val="0"/>
                <w:numId w:val="0"/>
              </w:numPr>
              <w:ind w:left="403" w:hanging="403"/>
              <w:rPr>
                <w:rFonts w:ascii="Arial Narrow" w:hAnsi="Arial Narrow"/>
                <w:sz w:val="36"/>
                <w:szCs w:val="36"/>
              </w:rPr>
            </w:pPr>
            <w:r w:rsidRPr="003A3775">
              <w:rPr>
                <w:rFonts w:ascii="Arial Narrow" w:hAnsi="Arial Narrow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3BECEE" wp14:editId="44FD4D7D">
                      <wp:simplePos x="0" y="0"/>
                      <wp:positionH relativeFrom="column">
                        <wp:posOffset>80025</wp:posOffset>
                      </wp:positionH>
                      <wp:positionV relativeFrom="paragraph">
                        <wp:posOffset>22210</wp:posOffset>
                      </wp:positionV>
                      <wp:extent cx="318977" cy="345057"/>
                      <wp:effectExtent l="0" t="0" r="5080" b="0"/>
                      <wp:wrapNone/>
                      <wp:docPr id="4" name="Forma" descr="pencil and paper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977" cy="34505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466" h="21600" extrusionOk="0">
                                    <a:moveTo>
                                      <a:pt x="9391" y="8532"/>
                                    </a:moveTo>
                                    <a:lnTo>
                                      <a:pt x="2236" y="8532"/>
                                    </a:lnTo>
                                    <a:cubicBezTo>
                                      <a:pt x="1968" y="8532"/>
                                      <a:pt x="1789" y="8712"/>
                                      <a:pt x="1789" y="8981"/>
                                    </a:cubicBezTo>
                                    <a:cubicBezTo>
                                      <a:pt x="1789" y="9251"/>
                                      <a:pt x="1968" y="9430"/>
                                      <a:pt x="2236" y="9430"/>
                                    </a:cubicBezTo>
                                    <a:lnTo>
                                      <a:pt x="9391" y="9430"/>
                                    </a:lnTo>
                                    <a:cubicBezTo>
                                      <a:pt x="9660" y="9430"/>
                                      <a:pt x="9839" y="9251"/>
                                      <a:pt x="9839" y="8981"/>
                                    </a:cubicBezTo>
                                    <a:cubicBezTo>
                                      <a:pt x="9839" y="8712"/>
                                      <a:pt x="9660" y="8532"/>
                                      <a:pt x="9391" y="8532"/>
                                    </a:cubicBezTo>
                                    <a:close/>
                                    <a:moveTo>
                                      <a:pt x="8005" y="11227"/>
                                    </a:moveTo>
                                    <a:lnTo>
                                      <a:pt x="2236" y="11227"/>
                                    </a:lnTo>
                                    <a:cubicBezTo>
                                      <a:pt x="1968" y="11227"/>
                                      <a:pt x="1789" y="11406"/>
                                      <a:pt x="1789" y="11676"/>
                                    </a:cubicBezTo>
                                    <a:cubicBezTo>
                                      <a:pt x="1789" y="11945"/>
                                      <a:pt x="1968" y="12125"/>
                                      <a:pt x="2236" y="12125"/>
                                    </a:cubicBezTo>
                                    <a:lnTo>
                                      <a:pt x="8005" y="12125"/>
                                    </a:lnTo>
                                    <a:cubicBezTo>
                                      <a:pt x="8273" y="12125"/>
                                      <a:pt x="8452" y="11945"/>
                                      <a:pt x="8452" y="11676"/>
                                    </a:cubicBezTo>
                                    <a:cubicBezTo>
                                      <a:pt x="8452" y="11406"/>
                                      <a:pt x="8273" y="11227"/>
                                      <a:pt x="8005" y="11227"/>
                                    </a:cubicBezTo>
                                    <a:close/>
                                    <a:moveTo>
                                      <a:pt x="21063" y="3548"/>
                                    </a:moveTo>
                                    <a:lnTo>
                                      <a:pt x="20393" y="2874"/>
                                    </a:lnTo>
                                    <a:cubicBezTo>
                                      <a:pt x="19901" y="2380"/>
                                      <a:pt x="19006" y="2380"/>
                                      <a:pt x="18514" y="2874"/>
                                    </a:cubicBezTo>
                                    <a:lnTo>
                                      <a:pt x="17441" y="3952"/>
                                    </a:lnTo>
                                    <a:cubicBezTo>
                                      <a:pt x="17441" y="3952"/>
                                      <a:pt x="17441" y="3952"/>
                                      <a:pt x="17441" y="3952"/>
                                    </a:cubicBezTo>
                                    <a:lnTo>
                                      <a:pt x="16099" y="5299"/>
                                    </a:lnTo>
                                    <a:lnTo>
                                      <a:pt x="16099" y="449"/>
                                    </a:lnTo>
                                    <a:cubicBezTo>
                                      <a:pt x="16099" y="180"/>
                                      <a:pt x="15920" y="0"/>
                                      <a:pt x="15652" y="0"/>
                                    </a:cubicBezTo>
                                    <a:lnTo>
                                      <a:pt x="447" y="0"/>
                                    </a:lnTo>
                                    <a:cubicBezTo>
                                      <a:pt x="224" y="0"/>
                                      <a:pt x="0" y="180"/>
                                      <a:pt x="0" y="449"/>
                                    </a:cubicBezTo>
                                    <a:lnTo>
                                      <a:pt x="0" y="16166"/>
                                    </a:lnTo>
                                    <a:cubicBezTo>
                                      <a:pt x="0" y="16166"/>
                                      <a:pt x="0" y="16166"/>
                                      <a:pt x="0" y="16211"/>
                                    </a:cubicBezTo>
                                    <a:cubicBezTo>
                                      <a:pt x="0" y="16256"/>
                                      <a:pt x="0" y="16301"/>
                                      <a:pt x="45" y="16346"/>
                                    </a:cubicBezTo>
                                    <a:cubicBezTo>
                                      <a:pt x="45" y="16346"/>
                                      <a:pt x="45" y="16346"/>
                                      <a:pt x="45" y="16391"/>
                                    </a:cubicBezTo>
                                    <a:cubicBezTo>
                                      <a:pt x="45" y="16436"/>
                                      <a:pt x="89" y="16481"/>
                                      <a:pt x="134" y="16526"/>
                                    </a:cubicBezTo>
                                    <a:lnTo>
                                      <a:pt x="5053" y="21465"/>
                                    </a:lnTo>
                                    <a:cubicBezTo>
                                      <a:pt x="5143" y="21555"/>
                                      <a:pt x="5232" y="21600"/>
                                      <a:pt x="5366" y="21600"/>
                                    </a:cubicBezTo>
                                    <a:cubicBezTo>
                                      <a:pt x="5366" y="21600"/>
                                      <a:pt x="5366" y="21600"/>
                                      <a:pt x="5366" y="21600"/>
                                    </a:cubicBezTo>
                                    <a:lnTo>
                                      <a:pt x="15652" y="21600"/>
                                    </a:lnTo>
                                    <a:cubicBezTo>
                                      <a:pt x="15920" y="21600"/>
                                      <a:pt x="16099" y="21420"/>
                                      <a:pt x="16099" y="21151"/>
                                    </a:cubicBezTo>
                                    <a:lnTo>
                                      <a:pt x="16099" y="10418"/>
                                    </a:lnTo>
                                    <a:lnTo>
                                      <a:pt x="19990" y="6511"/>
                                    </a:lnTo>
                                    <a:cubicBezTo>
                                      <a:pt x="19990" y="6511"/>
                                      <a:pt x="19990" y="6511"/>
                                      <a:pt x="19990" y="6511"/>
                                    </a:cubicBezTo>
                                    <a:lnTo>
                                      <a:pt x="21063" y="5434"/>
                                    </a:lnTo>
                                    <a:cubicBezTo>
                                      <a:pt x="21600" y="4895"/>
                                      <a:pt x="21600" y="4042"/>
                                      <a:pt x="21063" y="3548"/>
                                    </a:cubicBezTo>
                                    <a:close/>
                                    <a:moveTo>
                                      <a:pt x="4919" y="20028"/>
                                    </a:moveTo>
                                    <a:lnTo>
                                      <a:pt x="1520" y="16615"/>
                                    </a:lnTo>
                                    <a:lnTo>
                                      <a:pt x="4919" y="16615"/>
                                    </a:lnTo>
                                    <a:lnTo>
                                      <a:pt x="4919" y="20028"/>
                                    </a:lnTo>
                                    <a:close/>
                                    <a:moveTo>
                                      <a:pt x="15205" y="20657"/>
                                    </a:moveTo>
                                    <a:lnTo>
                                      <a:pt x="5814" y="20657"/>
                                    </a:lnTo>
                                    <a:lnTo>
                                      <a:pt x="5814" y="16166"/>
                                    </a:lnTo>
                                    <a:cubicBezTo>
                                      <a:pt x="5814" y="16032"/>
                                      <a:pt x="5769" y="15942"/>
                                      <a:pt x="5680" y="15852"/>
                                    </a:cubicBezTo>
                                    <a:cubicBezTo>
                                      <a:pt x="5590" y="15762"/>
                                      <a:pt x="5501" y="15717"/>
                                      <a:pt x="5366" y="15717"/>
                                    </a:cubicBezTo>
                                    <a:lnTo>
                                      <a:pt x="894" y="15717"/>
                                    </a:lnTo>
                                    <a:lnTo>
                                      <a:pt x="894" y="898"/>
                                    </a:lnTo>
                                    <a:lnTo>
                                      <a:pt x="15205" y="898"/>
                                    </a:lnTo>
                                    <a:lnTo>
                                      <a:pt x="15205" y="6197"/>
                                    </a:lnTo>
                                    <a:lnTo>
                                      <a:pt x="9794" y="11631"/>
                                    </a:lnTo>
                                    <a:cubicBezTo>
                                      <a:pt x="9749" y="11676"/>
                                      <a:pt x="9704" y="11765"/>
                                      <a:pt x="9704" y="11810"/>
                                    </a:cubicBezTo>
                                    <a:lnTo>
                                      <a:pt x="8542" y="14864"/>
                                    </a:lnTo>
                                    <a:cubicBezTo>
                                      <a:pt x="8497" y="15044"/>
                                      <a:pt x="8497" y="15223"/>
                                      <a:pt x="8631" y="15358"/>
                                    </a:cubicBezTo>
                                    <a:cubicBezTo>
                                      <a:pt x="8720" y="15448"/>
                                      <a:pt x="8810" y="15493"/>
                                      <a:pt x="8944" y="15493"/>
                                    </a:cubicBezTo>
                                    <a:cubicBezTo>
                                      <a:pt x="8989" y="15493"/>
                                      <a:pt x="9034" y="15493"/>
                                      <a:pt x="9123" y="15448"/>
                                    </a:cubicBezTo>
                                    <a:lnTo>
                                      <a:pt x="12164" y="14280"/>
                                    </a:lnTo>
                                    <a:cubicBezTo>
                                      <a:pt x="12253" y="14280"/>
                                      <a:pt x="12298" y="14235"/>
                                      <a:pt x="12343" y="14190"/>
                                    </a:cubicBezTo>
                                    <a:lnTo>
                                      <a:pt x="12343" y="14190"/>
                                    </a:lnTo>
                                    <a:cubicBezTo>
                                      <a:pt x="12343" y="14190"/>
                                      <a:pt x="12343" y="14190"/>
                                      <a:pt x="12343" y="14190"/>
                                    </a:cubicBezTo>
                                    <a:lnTo>
                                      <a:pt x="15160" y="11361"/>
                                    </a:lnTo>
                                    <a:lnTo>
                                      <a:pt x="15160" y="20657"/>
                                    </a:lnTo>
                                    <a:close/>
                                    <a:moveTo>
                                      <a:pt x="10330" y="12753"/>
                                    </a:moveTo>
                                    <a:lnTo>
                                      <a:pt x="11270" y="13696"/>
                                    </a:lnTo>
                                    <a:lnTo>
                                      <a:pt x="9749" y="14280"/>
                                    </a:lnTo>
                                    <a:lnTo>
                                      <a:pt x="10330" y="12753"/>
                                    </a:lnTo>
                                    <a:close/>
                                    <a:moveTo>
                                      <a:pt x="12030" y="13202"/>
                                    </a:moveTo>
                                    <a:lnTo>
                                      <a:pt x="10733" y="11900"/>
                                    </a:lnTo>
                                    <a:lnTo>
                                      <a:pt x="15965" y="6646"/>
                                    </a:lnTo>
                                    <a:cubicBezTo>
                                      <a:pt x="15965" y="6646"/>
                                      <a:pt x="15965" y="6646"/>
                                      <a:pt x="15965" y="6646"/>
                                    </a:cubicBezTo>
                                    <a:lnTo>
                                      <a:pt x="17799" y="4805"/>
                                    </a:lnTo>
                                    <a:lnTo>
                                      <a:pt x="19096" y="6107"/>
                                    </a:lnTo>
                                    <a:lnTo>
                                      <a:pt x="12030" y="13202"/>
                                    </a:lnTo>
                                    <a:close/>
                                    <a:moveTo>
                                      <a:pt x="20437" y="4805"/>
                                    </a:moveTo>
                                    <a:lnTo>
                                      <a:pt x="19677" y="5568"/>
                                    </a:lnTo>
                                    <a:lnTo>
                                      <a:pt x="18380" y="4266"/>
                                    </a:lnTo>
                                    <a:lnTo>
                                      <a:pt x="19140" y="3503"/>
                                    </a:lnTo>
                                    <a:cubicBezTo>
                                      <a:pt x="19319" y="3323"/>
                                      <a:pt x="19588" y="3323"/>
                                      <a:pt x="19722" y="3503"/>
                                    </a:cubicBezTo>
                                    <a:lnTo>
                                      <a:pt x="20393" y="4176"/>
                                    </a:lnTo>
                                    <a:cubicBezTo>
                                      <a:pt x="20616" y="4356"/>
                                      <a:pt x="20616" y="4625"/>
                                      <a:pt x="20437" y="4805"/>
                                    </a:cubicBezTo>
                                    <a:close/>
                                    <a:moveTo>
                                      <a:pt x="13863" y="5838"/>
                                    </a:moveTo>
                                    <a:lnTo>
                                      <a:pt x="2236" y="5838"/>
                                    </a:lnTo>
                                    <a:cubicBezTo>
                                      <a:pt x="1968" y="5838"/>
                                      <a:pt x="1789" y="6017"/>
                                      <a:pt x="1789" y="6287"/>
                                    </a:cubicBezTo>
                                    <a:cubicBezTo>
                                      <a:pt x="1789" y="6556"/>
                                      <a:pt x="1968" y="6736"/>
                                      <a:pt x="2236" y="6736"/>
                                    </a:cubicBezTo>
                                    <a:lnTo>
                                      <a:pt x="13863" y="6736"/>
                                    </a:lnTo>
                                    <a:cubicBezTo>
                                      <a:pt x="14132" y="6736"/>
                                      <a:pt x="14311" y="6556"/>
                                      <a:pt x="14311" y="6287"/>
                                    </a:cubicBezTo>
                                    <a:cubicBezTo>
                                      <a:pt x="14311" y="6017"/>
                                      <a:pt x="14132" y="5838"/>
                                      <a:pt x="13863" y="5838"/>
                                    </a:cubicBezTo>
                                    <a:close/>
                                    <a:moveTo>
                                      <a:pt x="2236" y="4042"/>
                                    </a:moveTo>
                                    <a:lnTo>
                                      <a:pt x="13863" y="4042"/>
                                    </a:lnTo>
                                    <a:cubicBezTo>
                                      <a:pt x="14132" y="4042"/>
                                      <a:pt x="14311" y="3862"/>
                                      <a:pt x="14311" y="3593"/>
                                    </a:cubicBezTo>
                                    <a:cubicBezTo>
                                      <a:pt x="14311" y="3323"/>
                                      <a:pt x="14132" y="3143"/>
                                      <a:pt x="13863" y="3143"/>
                                    </a:cubicBezTo>
                                    <a:lnTo>
                                      <a:pt x="2236" y="3143"/>
                                    </a:lnTo>
                                    <a:cubicBezTo>
                                      <a:pt x="1968" y="3143"/>
                                      <a:pt x="1789" y="3323"/>
                                      <a:pt x="1789" y="3593"/>
                                    </a:cubicBezTo>
                                    <a:cubicBezTo>
                                      <a:pt x="1789" y="3862"/>
                                      <a:pt x="2012" y="4042"/>
                                      <a:pt x="2236" y="40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1C9BF" id="Forma" o:spid="_x0000_s1026" alt="pencil and paper icon" style="position:absolute;margin-left:6.3pt;margin-top:1.75pt;width:25.1pt;height:2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46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" path="m9391,8532r-7155,c1968,8532,1789,8712,1789,8981v,270,179,449,447,449l9391,9430v269,,448,-179,448,-449c9839,8712,9660,8532,9391,8532xm8005,11227r-5769,c1968,11227,1789,11406,1789,11676v,269,179,449,447,449l8005,12125v268,,447,-180,447,-449c8452,11406,8273,11227,8005,11227xm21063,3548r-670,-674c19901,2380,19006,2380,18514,2874l17441,3952v,,,,,l16099,5299r,-4850c16099,180,15920,,15652,l447,c224,,,180,,449l,16166v,,,,,45c,16256,,16301,45,16346v,,,,,45c45,16436,89,16481,134,16526r4919,4939c5143,21555,5232,21600,5366,21600v,,,,,l15652,21600v268,,447,-180,447,-449l16099,10418,19990,6511v,,,,,l21063,5434v537,-539,537,-1392,,-1886xm4919,20028l1520,16615r3399,l4919,20028xm15205,20657r-9391,l5814,16166v,-134,-45,-224,-134,-314c5590,15762,5501,15717,5366,15717r-4472,l894,898r14311,l15205,6197,9794,11631v-45,45,-90,134,-90,179l8542,14864v-45,180,-45,359,89,494c8720,15448,8810,15493,8944,15493v45,,90,,179,-45l12164,14280v89,,134,-45,179,-90l12343,14190v,,,,,l15160,11361r,9296l15205,20657xm10330,12753r940,943l9749,14280r581,-1527xm12030,13202l10733,11900,15965,6646v,,,,,l17799,4805r1297,1302l12030,13202xm20437,4805r-760,763l18380,4266r760,-763c19319,3323,19588,3323,19722,3503r671,673c20616,4356,20616,4625,20437,4805xm13863,5838r-11627,c1968,5838,1789,6017,1789,6287v,269,179,449,447,449l13863,6736v269,,448,-180,448,-449c14311,6017,14132,5838,13863,5838xm2236,4042r11627,c14132,4042,14311,3862,14311,3593v,-270,-179,-450,-448,-450l2236,3143v-268,,-447,180,-447,450c1789,3862,2012,4042,2236,4042xe" fillcolor="#0070c0" stroked="f" strokeweight="1pt">
                      <v:stroke miterlimit="4" joinstyle="miter"/>
                      <v:path arrowok="t" o:extrusionok="f" o:connecttype="custom" o:connectlocs="159489,172529;159489,172529;159489,172529;159489,172529" o:connectangles="0,90,180,270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        </w:t>
            </w:r>
            <w:r w:rsidRPr="00D878E1">
              <w:rPr>
                <w:rFonts w:ascii="Arial Narrow" w:hAnsi="Arial Narrow"/>
                <w:sz w:val="36"/>
                <w:szCs w:val="36"/>
              </w:rPr>
              <w:t xml:space="preserve"> APRENDEMOS</w:t>
            </w:r>
          </w:p>
          <w:p w:rsidR="00DC274E" w:rsidRDefault="00DC274E" w:rsidP="00DC274E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</w:p>
          <w:p w:rsidR="003135CD" w:rsidRDefault="003135CD" w:rsidP="00DC274E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 desearas conocer de manera precisa dónde estas en este momento, dónde está ubicada tu casa, el bosque que más te gusta, tu ciudad preferida o donde se llevara a cabo el próximo mundial de futbol o los juegos olímpicos, debes utilizar las coordenadas geográficas, las cuales son una red de líneas formadas por el cruce de paralelos y meridianos con los que se hace una localización geográfica precisa, por medio de latitud y longitud.</w:t>
            </w:r>
          </w:p>
          <w:p w:rsidR="003135CD" w:rsidRDefault="003135CD" w:rsidP="00DC274E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Además de localizar puntos con precisión, las coordenadas geográficas son una herramienta que se utiliza para muchas actividades, por ejemplo:</w:t>
            </w:r>
          </w:p>
          <w:p w:rsidR="003135CD" w:rsidRDefault="003135CD" w:rsidP="00DC274E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</w:p>
          <w:p w:rsidR="003135CD" w:rsidRDefault="003135CD" w:rsidP="003135CD">
            <w:pPr>
              <w:pStyle w:val="Listadecomprobacin"/>
              <w:numPr>
                <w:ilvl w:val="0"/>
                <w:numId w:val="18"/>
              </w:numPr>
              <w:spacing w:befor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ubicar aviones, barcos o camiones</w:t>
            </w:r>
          </w:p>
          <w:p w:rsidR="003135CD" w:rsidRDefault="003135CD" w:rsidP="003135CD">
            <w:pPr>
              <w:pStyle w:val="Listadecomprobacin"/>
              <w:numPr>
                <w:ilvl w:val="0"/>
                <w:numId w:val="18"/>
              </w:numPr>
              <w:spacing w:befor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personas</w:t>
            </w:r>
          </w:p>
          <w:p w:rsidR="003135CD" w:rsidRDefault="003135CD" w:rsidP="003135CD">
            <w:pPr>
              <w:pStyle w:val="Listadecomprobacin"/>
              <w:numPr>
                <w:ilvl w:val="0"/>
                <w:numId w:val="18"/>
              </w:numPr>
              <w:spacing w:befor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rutas de acceso</w:t>
            </w:r>
          </w:p>
          <w:p w:rsidR="003135CD" w:rsidRDefault="003135CD" w:rsidP="003135CD">
            <w:pPr>
              <w:pStyle w:val="Listadecomprobacin"/>
              <w:numPr>
                <w:ilvl w:val="0"/>
                <w:numId w:val="0"/>
              </w:numPr>
              <w:spacing w:before="0"/>
              <w:ind w:left="720"/>
              <w:rPr>
                <w:rFonts w:ascii="Arial Narrow" w:hAnsi="Arial Narrow"/>
              </w:rPr>
            </w:pPr>
          </w:p>
          <w:p w:rsidR="003135CD" w:rsidRPr="003A3775" w:rsidRDefault="00B21BBC" w:rsidP="003135CD">
            <w:pPr>
              <w:pStyle w:val="Listadecomprobacin"/>
              <w:numPr>
                <w:ilvl w:val="0"/>
                <w:numId w:val="0"/>
              </w:numPr>
              <w:spacing w:before="0"/>
              <w:ind w:left="403" w:hanging="40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  <w:r w:rsidR="003135CD">
              <w:rPr>
                <w:rFonts w:ascii="Arial Narrow" w:hAnsi="Arial Narrow"/>
              </w:rPr>
              <w:t xml:space="preserve">a latitud se </w:t>
            </w:r>
            <w:r>
              <w:rPr>
                <w:rFonts w:ascii="Arial Narrow" w:hAnsi="Arial Narrow"/>
              </w:rPr>
              <w:t>representa</w:t>
            </w:r>
            <w:r w:rsidR="003135CD">
              <w:rPr>
                <w:rFonts w:ascii="Arial Narrow" w:hAnsi="Arial Narrow"/>
              </w:rPr>
              <w:t xml:space="preserve"> con líneas </w:t>
            </w:r>
            <w:r>
              <w:rPr>
                <w:rFonts w:ascii="Arial Narrow" w:hAnsi="Arial Narrow"/>
              </w:rPr>
              <w:t>horizontales y la longitud con líneas verticales.</w:t>
            </w:r>
          </w:p>
        </w:tc>
      </w:tr>
      <w:tr w:rsidR="00DC274E" w:rsidRPr="003A3775" w:rsidTr="00DC274E">
        <w:trPr>
          <w:trHeight w:val="431"/>
        </w:trPr>
        <w:tc>
          <w:tcPr>
            <w:tcW w:w="10726" w:type="dxa"/>
            <w:gridSpan w:val="5"/>
            <w:tcBorders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vAlign w:val="center"/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</w:tr>
      <w:tr w:rsidR="00DC274E" w:rsidRPr="003A3775" w:rsidTr="00DC274E">
        <w:trPr>
          <w:trHeight w:val="363"/>
        </w:trPr>
        <w:tc>
          <w:tcPr>
            <w:tcW w:w="3405" w:type="dxa"/>
            <w:tcBorders>
              <w:top w:val="single" w:sz="18" w:space="0" w:color="4A66AC" w:themeColor="accent1"/>
              <w:left w:val="single" w:sz="1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FFC000"/>
            <w:vAlign w:val="center"/>
          </w:tcPr>
          <w:p w:rsidR="00DC274E" w:rsidRPr="003A3775" w:rsidRDefault="00DC274E" w:rsidP="00DC274E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RÚBRICA </w:t>
            </w:r>
          </w:p>
        </w:tc>
        <w:tc>
          <w:tcPr>
            <w:tcW w:w="1817" w:type="dxa"/>
            <w:gridSpan w:val="2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FFC000"/>
            <w:vAlign w:val="center"/>
          </w:tcPr>
          <w:p w:rsidR="00DC274E" w:rsidRPr="003A3775" w:rsidRDefault="00DC274E" w:rsidP="00DC274E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</w:t>
            </w:r>
          </w:p>
        </w:tc>
        <w:tc>
          <w:tcPr>
            <w:tcW w:w="1959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8" w:space="0" w:color="4A66AC" w:themeColor="accent1"/>
            </w:tcBorders>
            <w:shd w:val="clear" w:color="auto" w:fill="FFC000"/>
            <w:vAlign w:val="center"/>
          </w:tcPr>
          <w:p w:rsidR="00DC274E" w:rsidRPr="003A3775" w:rsidRDefault="00DC274E" w:rsidP="00DC274E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</w:t>
            </w:r>
          </w:p>
        </w:tc>
        <w:tc>
          <w:tcPr>
            <w:tcW w:w="3545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  <w:shd w:val="clear" w:color="auto" w:fill="FFC000"/>
            <w:vAlign w:val="center"/>
          </w:tcPr>
          <w:p w:rsidR="00DC274E" w:rsidRPr="003A3775" w:rsidRDefault="00DC274E" w:rsidP="00DC274E">
            <w:pPr>
              <w:pStyle w:val="Ttulo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NOTAS</w:t>
            </w:r>
          </w:p>
        </w:tc>
      </w:tr>
      <w:tr w:rsidR="00DC274E" w:rsidRPr="003A3775" w:rsidTr="00DC274E">
        <w:tc>
          <w:tcPr>
            <w:tcW w:w="3405" w:type="dxa"/>
            <w:tcBorders>
              <w:top w:val="single" w:sz="1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645BFB" w:rsidP="00DC274E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alias w:val="El alumno "/>
                <w:tag w:val="El alumno "/>
                <w:id w:val="-119301941"/>
                <w:placeholder>
                  <w:docPart w:val="3AFB565858EF41EA804AF73D9545AF14"/>
                </w:placeholder>
                <w:temporary/>
                <w:showingPlcHdr/>
                <w15:appearance w15:val="hidden"/>
              </w:sdtPr>
              <w:sdtEndPr/>
              <w:sdtContent>
                <w:r w:rsidR="00DC274E" w:rsidRPr="003A3775">
                  <w:rPr>
                    <w:rFonts w:ascii="Arial Narrow" w:hAnsi="Arial Narrow"/>
                    <w:lang w:bidi="es-ES"/>
                  </w:rPr>
                  <w:t>El alumno</w:t>
                </w:r>
              </w:sdtContent>
            </w:sdt>
            <w:r w:rsidR="00DC274E">
              <w:rPr>
                <w:rFonts w:ascii="Arial Narrow" w:hAnsi="Arial Narrow"/>
                <w:lang w:bidi="es-ES"/>
              </w:rPr>
              <w:t xml:space="preserve"> presento la información de manera ordenada </w:t>
            </w:r>
          </w:p>
        </w:tc>
        <w:tc>
          <w:tcPr>
            <w:tcW w:w="1817" w:type="dxa"/>
            <w:gridSpan w:val="2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1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</w:tr>
      <w:tr w:rsidR="00DC274E" w:rsidRPr="003A3775" w:rsidTr="00DC274E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El alumno uso su creatividad en el dibujo</w:t>
            </w: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</w:tr>
      <w:tr w:rsidR="00DC274E" w:rsidRPr="003A3775" w:rsidTr="00DC274E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645BFB" w:rsidP="00DC274E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alias w:val="El alumno "/>
                <w:tag w:val="El alumno "/>
                <w:id w:val="282627374"/>
                <w:placeholder>
                  <w:docPart w:val="A95757089A2A4BD1988433096FFD9200"/>
                </w:placeholder>
                <w:temporary/>
                <w:showingPlcHdr/>
                <w15:appearance w15:val="hidden"/>
              </w:sdtPr>
              <w:sdtEndPr/>
              <w:sdtContent>
                <w:r w:rsidR="00DC274E" w:rsidRPr="003A3775">
                  <w:rPr>
                    <w:rFonts w:ascii="Arial Narrow" w:hAnsi="Arial Narrow"/>
                    <w:lang w:bidi="es-ES"/>
                  </w:rPr>
                  <w:t>El alumno</w:t>
                </w:r>
              </w:sdtContent>
            </w:sdt>
            <w:r w:rsidR="00DC274E" w:rsidRPr="003A3775">
              <w:rPr>
                <w:rFonts w:ascii="Arial Narrow" w:hAnsi="Arial Narrow"/>
                <w:lang w:bidi="es-ES"/>
              </w:rPr>
              <w:t xml:space="preserve"> </w:t>
            </w:r>
            <w:r w:rsidR="00DC274E">
              <w:rPr>
                <w:rFonts w:ascii="Arial Narrow" w:hAnsi="Arial Narrow"/>
                <w:lang w:bidi="es-ES"/>
              </w:rPr>
              <w:t>recabo la información necesaria para el desarrollo del tema</w:t>
            </w: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</w:tr>
      <w:tr w:rsidR="00DC274E" w:rsidRPr="003A3775" w:rsidTr="00DC274E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 información del mapa mental fue la idónea </w:t>
            </w: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</w:tr>
      <w:tr w:rsidR="00DC274E" w:rsidRPr="003A3775" w:rsidTr="00DC274E">
        <w:tc>
          <w:tcPr>
            <w:tcW w:w="3405" w:type="dxa"/>
            <w:tcBorders>
              <w:top w:val="single" w:sz="8" w:space="0" w:color="4A66AC" w:themeColor="accent1"/>
              <w:left w:val="single" w:sz="1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1817" w:type="dxa"/>
            <w:gridSpan w:val="2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1959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  <w:tc>
          <w:tcPr>
            <w:tcW w:w="3545" w:type="dxa"/>
            <w:tcBorders>
              <w:top w:val="single" w:sz="8" w:space="0" w:color="4A66AC" w:themeColor="accent1"/>
              <w:left w:val="single" w:sz="8" w:space="0" w:color="4A66AC" w:themeColor="accent1"/>
              <w:bottom w:val="single" w:sz="8" w:space="0" w:color="4A66AC" w:themeColor="accent1"/>
              <w:right w:val="single" w:sz="18" w:space="0" w:color="4A66AC" w:themeColor="accent1"/>
            </w:tcBorders>
          </w:tcPr>
          <w:p w:rsidR="00DC274E" w:rsidRPr="003A3775" w:rsidRDefault="00DC274E" w:rsidP="00DC274E">
            <w:pPr>
              <w:rPr>
                <w:rFonts w:ascii="Arial Narrow" w:hAnsi="Arial Narrow"/>
              </w:rPr>
            </w:pPr>
          </w:p>
        </w:tc>
      </w:tr>
      <w:tr w:rsidR="00DC274E" w:rsidRPr="003A3775" w:rsidTr="00DC274E">
        <w:trPr>
          <w:trHeight w:val="1093"/>
        </w:trPr>
        <w:tc>
          <w:tcPr>
            <w:tcW w:w="10726" w:type="dxa"/>
            <w:gridSpan w:val="5"/>
            <w:tcBorders>
              <w:left w:val="single" w:sz="18" w:space="0" w:color="4A66AC" w:themeColor="accent1"/>
              <w:bottom w:val="single" w:sz="18" w:space="0" w:color="4A66AC" w:themeColor="accent1"/>
              <w:right w:val="single" w:sz="18" w:space="0" w:color="4A66AC" w:themeColor="accent1"/>
            </w:tcBorders>
          </w:tcPr>
          <w:p w:rsidR="00DC274E" w:rsidRPr="003A3775" w:rsidRDefault="00DC274E" w:rsidP="00DC274E">
            <w:pPr>
              <w:pStyle w:val="Normalgrande"/>
              <w:rPr>
                <w:rFonts w:ascii="Arial Narrow" w:hAnsi="Arial Narrow"/>
                <w:sz w:val="21"/>
              </w:rPr>
            </w:pPr>
            <w:r>
              <w:rPr>
                <w:rFonts w:ascii="Arial Narrow" w:hAnsi="Arial Narrow"/>
              </w:rPr>
              <w:t xml:space="preserve">De acuerdo a lo visto aprende en casa ll y lo investigado anota tus dudas sobre el tema: </w:t>
            </w:r>
            <w:r w:rsidRPr="003A3775">
              <w:rPr>
                <w:rFonts w:ascii="Arial Narrow" w:hAnsi="Arial Narrow"/>
                <w:lang w:bidi="es-ES"/>
              </w:rPr>
              <w:t>__________________________________________</w:t>
            </w:r>
            <w:r>
              <w:rPr>
                <w:rFonts w:ascii="Arial Narrow" w:hAnsi="Arial Narrow"/>
                <w:lang w:bidi="es-ES"/>
              </w:rPr>
              <w:t>____________________________________</w:t>
            </w:r>
            <w:r w:rsidRPr="003A3775">
              <w:rPr>
                <w:rFonts w:ascii="Arial Narrow" w:hAnsi="Arial Narrow"/>
                <w:lang w:bidi="es-ES"/>
              </w:rPr>
              <w:br/>
            </w:r>
            <w:sdt>
              <w:sdtPr>
                <w:rPr>
                  <w:rFonts w:ascii="Arial Narrow" w:hAnsi="Arial Narrow"/>
                </w:rPr>
                <w:alias w:val="Texto del acuerdo"/>
                <w:tag w:val="Texto del acuerdo"/>
                <w:id w:val="2120868580"/>
                <w:placeholder>
                  <w:docPart w:val="093B7F821EFA4B6394EFC441A3C7E488"/>
                </w:placeholder>
                <w:temporary/>
                <w:showingPlcHdr/>
                <w15:appearance w15:val="hidden"/>
              </w:sdtPr>
              <w:sdtEndPr/>
              <w:sdtContent>
                <w:r w:rsidRPr="003A3775">
                  <w:rPr>
                    <w:rFonts w:ascii="Arial Narrow" w:hAnsi="Arial Narrow"/>
                    <w:lang w:bidi="es-ES"/>
                  </w:rPr>
                  <w:t>______________________________________________________________________________</w:t>
                </w:r>
                <w:r w:rsidRPr="003A3775">
                  <w:rPr>
                    <w:rFonts w:ascii="Arial Narrow" w:hAnsi="Arial Narrow"/>
                    <w:lang w:bidi="es-ES"/>
                  </w:rPr>
                  <w:br/>
                  <w:t>______________________________________________________________________________</w:t>
                </w:r>
                <w:r w:rsidRPr="003A3775">
                  <w:rPr>
                    <w:rFonts w:ascii="Arial Narrow" w:hAnsi="Arial Narrow"/>
                    <w:lang w:bidi="es-ES"/>
                  </w:rPr>
                  <w:br/>
                  <w:t>______________________________________________________________________________</w:t>
                </w:r>
              </w:sdtContent>
            </w:sdt>
          </w:p>
        </w:tc>
      </w:tr>
    </w:tbl>
    <w:p w:rsidR="009A1149" w:rsidRDefault="009A1149" w:rsidP="009A1149">
      <w:pPr>
        <w:rPr>
          <w:rFonts w:ascii="Arial Narrow" w:hAnsi="Arial Narrow"/>
        </w:rPr>
      </w:pPr>
    </w:p>
    <w:p w:rsidR="009A1149" w:rsidRDefault="009A1149" w:rsidP="009A1149">
      <w:pPr>
        <w:rPr>
          <w:rFonts w:ascii="Arial Narrow" w:hAnsi="Arial Narrow"/>
        </w:rPr>
      </w:pPr>
    </w:p>
    <w:p w:rsidR="009A1149" w:rsidRDefault="009A1149" w:rsidP="003179EB">
      <w:pPr>
        <w:rPr>
          <w:rFonts w:ascii="Arial Narrow" w:hAnsi="Arial Narrow"/>
        </w:rPr>
      </w:pPr>
    </w:p>
    <w:p w:rsidR="00B21BBC" w:rsidRDefault="00B21BBC" w:rsidP="003179EB">
      <w:pPr>
        <w:rPr>
          <w:rFonts w:ascii="Arial Narrow" w:hAnsi="Arial Narrow"/>
        </w:rPr>
      </w:pPr>
    </w:p>
    <w:p w:rsidR="00B21BBC" w:rsidRPr="005262D0" w:rsidRDefault="00B21BBC" w:rsidP="00B21BBC">
      <w:pPr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5262D0">
        <w:rPr>
          <w:noProof/>
          <w:color w:val="000000" w:themeColor="text1"/>
          <w:lang w:val="es-MX"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C2A035" wp14:editId="0F88F7AF">
                <wp:simplePos x="0" y="0"/>
                <wp:positionH relativeFrom="margin">
                  <wp:posOffset>1749879</wp:posOffset>
                </wp:positionH>
                <wp:positionV relativeFrom="margin">
                  <wp:posOffset>-1009650</wp:posOffset>
                </wp:positionV>
                <wp:extent cx="3086100" cy="2958465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95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7F06B3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s-MX" w:eastAsia="es-MX"/>
                              </w:rPr>
                              <w:t xml:space="preserve">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s-MX" w:eastAsia="es-MX"/>
                              </w:rPr>
                              <w:drawing>
                                <wp:inline distT="0" distB="0" distL="0" distR="0" wp14:anchorId="7905D4C8" wp14:editId="6FC0F151">
                                  <wp:extent cx="2419350" cy="2254469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G_20191116_143315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499" cy="2260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2A0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7.8pt;margin-top:-79.5pt;width:243pt;height:232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" filled="f" stroked="f">
                <v:textbox>
                  <w:txbxContent>
                    <w:p w:rsidR="00B21BBC" w:rsidRPr="007F06B3" w:rsidRDefault="00B21BBC" w:rsidP="00B21BB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val="es-MX" w:eastAsia="es-MX"/>
                        </w:rPr>
                        <w:t xml:space="preserve">             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val="es-MX" w:eastAsia="es-MX"/>
                        </w:rPr>
                        <w:drawing>
                          <wp:inline distT="0" distB="0" distL="0" distR="0" wp14:anchorId="7905D4C8" wp14:editId="6FC0F151">
                            <wp:extent cx="2419350" cy="2254469"/>
                            <wp:effectExtent l="0" t="0" r="0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G_20191116_14331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499" cy="2260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F7973F" wp14:editId="3571FD1E">
                <wp:simplePos x="0" y="0"/>
                <wp:positionH relativeFrom="margin">
                  <wp:posOffset>2903220</wp:posOffset>
                </wp:positionH>
                <wp:positionV relativeFrom="paragraph">
                  <wp:posOffset>5534025</wp:posOffset>
                </wp:positionV>
                <wp:extent cx="3627755" cy="962025"/>
                <wp:effectExtent l="0" t="0" r="0" b="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5262D0" w:rsidRDefault="00B21BBC" w:rsidP="00B21BBC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b/>
                                <w:color w:val="4B7F83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5262D0">
                              <w:rPr>
                                <w:rFonts w:ascii="Century Gothic" w:hAnsi="Century Gothic"/>
                                <w:b/>
                                <w:color w:val="4B7F83"/>
                                <w:sz w:val="32"/>
                                <w:szCs w:val="32"/>
                                <w:lang w:val="es-MX"/>
                              </w:rPr>
                              <w:t>TELEFONO 5587435732</w:t>
                            </w:r>
                          </w:p>
                          <w:p w:rsidR="00B21BBC" w:rsidRDefault="00B21BB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i/>
                                <w:color w:val="4B7F83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  <w:lang w:val="es-MX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>GRUPOS ASIGNADOS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  <w:lang w:val="es-MX"/>
                              </w:rPr>
                              <w:t xml:space="preserve"> DE </w:t>
                            </w:r>
                            <w:r w:rsidRPr="005262D0">
                              <w:rPr>
                                <w:rFonts w:ascii="Century Gothic" w:hAnsi="Century Gothic"/>
                                <w:b/>
                                <w:i/>
                                <w:color w:val="4B7F83"/>
                                <w:sz w:val="24"/>
                                <w:szCs w:val="24"/>
                                <w:lang w:val="es-MX"/>
                              </w:rPr>
                              <w:t>PRIMER GRADO</w:t>
                            </w:r>
                          </w:p>
                          <w:p w:rsidR="00B21BBC" w:rsidRPr="00061C06" w:rsidRDefault="00B715D5" w:rsidP="00B21BBC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b/>
                                <w:color w:val="4B7F8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C4C4C"/>
                                <w:sz w:val="28"/>
                                <w:szCs w:val="28"/>
                                <w:lang w:val="es-MX"/>
                              </w:rPr>
                              <w:t xml:space="preserve">1°  A   B   C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973F" id="_x0000_s1027" type="#_x0000_t202" style="position:absolute;margin-left:228.6pt;margin-top:435.75pt;width:285.65pt;height:75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" filled="f" stroked="f">
                <v:textbox>
                  <w:txbxContent>
                    <w:p w:rsidR="00B21BBC" w:rsidRPr="005262D0" w:rsidRDefault="00B21BBC" w:rsidP="00B21BBC">
                      <w:pPr>
                        <w:spacing w:after="60"/>
                        <w:jc w:val="center"/>
                        <w:rPr>
                          <w:rFonts w:ascii="Century Gothic" w:hAnsi="Century Gothic"/>
                          <w:b/>
                          <w:color w:val="4B7F83"/>
                          <w:sz w:val="32"/>
                          <w:szCs w:val="32"/>
                          <w:lang w:val="es-MX"/>
                        </w:rPr>
                      </w:pPr>
                      <w:r w:rsidRPr="005262D0">
                        <w:rPr>
                          <w:rFonts w:ascii="Century Gothic" w:hAnsi="Century Gothic"/>
                          <w:b/>
                          <w:color w:val="4B7F83"/>
                          <w:sz w:val="32"/>
                          <w:szCs w:val="32"/>
                          <w:lang w:val="es-MX"/>
                        </w:rPr>
                        <w:t>TELEFONO 5587435732</w:t>
                      </w:r>
                    </w:p>
                    <w:p w:rsidR="00B21BBC" w:rsidRDefault="00B21BB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i/>
                          <w:color w:val="4B7F83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  <w:lang w:val="es-MX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>GRUPOS ASIGNADOS</w:t>
                      </w: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  <w:lang w:val="es-MX"/>
                        </w:rPr>
                        <w:t xml:space="preserve"> DE </w:t>
                      </w:r>
                      <w:r w:rsidRPr="005262D0">
                        <w:rPr>
                          <w:rFonts w:ascii="Century Gothic" w:hAnsi="Century Gothic"/>
                          <w:b/>
                          <w:i/>
                          <w:color w:val="4B7F83"/>
                          <w:sz w:val="24"/>
                          <w:szCs w:val="24"/>
                          <w:lang w:val="es-MX"/>
                        </w:rPr>
                        <w:t>PRIMER GRADO</w:t>
                      </w:r>
                    </w:p>
                    <w:p w:rsidR="00B21BBC" w:rsidRPr="00061C06" w:rsidRDefault="00B715D5" w:rsidP="00B21BBC">
                      <w:pPr>
                        <w:spacing w:after="60"/>
                        <w:jc w:val="center"/>
                        <w:rPr>
                          <w:rFonts w:ascii="Century Gothic" w:hAnsi="Century Gothic"/>
                          <w:b/>
                          <w:color w:val="4B7F83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C4C4C"/>
                          <w:sz w:val="28"/>
                          <w:szCs w:val="28"/>
                          <w:lang w:val="es-MX"/>
                        </w:rPr>
                        <w:t xml:space="preserve">1°  A   B   C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55468B" wp14:editId="138040D4">
                <wp:simplePos x="0" y="0"/>
                <wp:positionH relativeFrom="margin">
                  <wp:posOffset>-914400</wp:posOffset>
                </wp:positionH>
                <wp:positionV relativeFrom="paragraph">
                  <wp:posOffset>3101975</wp:posOffset>
                </wp:positionV>
                <wp:extent cx="7550785" cy="1746250"/>
                <wp:effectExtent l="0" t="0" r="0" b="6350"/>
                <wp:wrapSquare wrapText="bothSides"/>
                <wp:docPr id="2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85" cy="174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134944" w:rsidRDefault="00B21BBC" w:rsidP="00B21BBC">
                            <w:pPr>
                              <w:jc w:val="both"/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34944"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BIENVENIDOS ALUMNOS Y ALUMNAS Y PADRES DE FAMILIA A ESTE NUEVO CICLO ESCOLAR, COMO SABEMOS AÚN NO ES POSIBLE ESTAR DE MANERA PRESENCIAL Y PARA ELLO LA COMUNICACIÓN SERÁ DE MANERA VIRTUAL. DESEANDO QUE SE ENCUENTREN MUY BIEN DE SALUD Y SOBRE TODO CUIDÁNDOSE.</w:t>
                            </w:r>
                          </w:p>
                          <w:p w:rsidR="00B21BBC" w:rsidRPr="00134944" w:rsidRDefault="00B21BBC" w:rsidP="00B21BBC">
                            <w:pPr>
                              <w:jc w:val="both"/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34944"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 xml:space="preserve">COMO SU MAESTRO ESTARÉ EN CONTACTO A TRAVÉS DE </w:t>
                            </w:r>
                            <w:r w:rsidRPr="00134944"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CORREO ELECTRÓNICO, WHATS APP Y CLASSROOM</w:t>
                            </w:r>
                            <w:r w:rsidRPr="00134944"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 xml:space="preserve">. IMPARTIRÉ LA ASIGNATURA DE </w:t>
                            </w:r>
                            <w:r w:rsidRPr="00134944"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GEOGRAFÍA</w:t>
                            </w:r>
                            <w:r w:rsidRPr="00134944"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 xml:space="preserve"> PARA EL GRADO DE </w:t>
                            </w:r>
                            <w:r w:rsidRPr="00134944"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PRIMERO</w:t>
                            </w:r>
                            <w:r w:rsidR="00D80141"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 xml:space="preserve"> EN LOS GRUPOS </w:t>
                            </w:r>
                            <w:r w:rsidR="00D80141" w:rsidRPr="00D80141"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A, B</w:t>
                            </w:r>
                            <w:r w:rsidR="00D80141"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 xml:space="preserve"> y </w:t>
                            </w:r>
                            <w:r w:rsidR="00D80141" w:rsidRPr="00D80141"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C</w:t>
                            </w:r>
                            <w:r w:rsidRPr="00134944">
                              <w:rPr>
                                <w:rFonts w:ascii="Century Gothic" w:hAnsi="Century Gothic"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468B" id="_x0000_s1028" type="#_x0000_t202" style="position:absolute;margin-left:-1in;margin-top:244.25pt;width:594.55pt;height:13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" filled="f" stroked="f">
                <v:textbox>
                  <w:txbxContent>
                    <w:p w:rsidR="00B21BBC" w:rsidRPr="00134944" w:rsidRDefault="00B21BBC" w:rsidP="00B21BBC">
                      <w:pPr>
                        <w:jc w:val="both"/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</w:pPr>
                      <w:r w:rsidRPr="00134944"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  <w:t>BIENVENIDOS ALUMNOS Y ALUMNAS Y PADRES DE FAMILIA A ESTE NUEVO CICLO ESCOLAR, COMO SABEMOS AÚN NO ES POSIBLE ESTAR DE MANERA PRESENCIAL Y PARA ELLO LA COMUNICACIÓN SERÁ DE MANERA VIRTUAL. DESEANDO QUE SE ENCUENTREN MUY BIEN DE SALUD Y SOBRE TODO CUIDÁNDOSE.</w:t>
                      </w:r>
                    </w:p>
                    <w:p w:rsidR="00B21BBC" w:rsidRPr="00134944" w:rsidRDefault="00B21BBC" w:rsidP="00B21BBC">
                      <w:pPr>
                        <w:jc w:val="both"/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</w:pPr>
                      <w:r w:rsidRPr="00134944"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  <w:t xml:space="preserve">COMO SU MAESTRO ESTARÉ EN CONTACTO A TRAVÉS DE </w:t>
                      </w:r>
                      <w:r w:rsidRPr="00134944"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>CORREO ELECTRÓNICO, WHATS APP Y CLASSROOM</w:t>
                      </w:r>
                      <w:r w:rsidRPr="00134944"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  <w:t xml:space="preserve">. IMPARTIRÉ LA ASIGNATURA DE </w:t>
                      </w:r>
                      <w:r w:rsidRPr="00134944"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>GEOGRAFÍA</w:t>
                      </w:r>
                      <w:r w:rsidRPr="00134944"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  <w:t xml:space="preserve"> PARA EL GRADO DE </w:t>
                      </w:r>
                      <w:r w:rsidRPr="00134944"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>PRIMERO</w:t>
                      </w:r>
                      <w:r w:rsidR="00D80141"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  <w:t xml:space="preserve"> EN LOS GRUPOS </w:t>
                      </w:r>
                      <w:r w:rsidR="00D80141" w:rsidRPr="00D80141"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>A, B</w:t>
                      </w:r>
                      <w:r w:rsidR="00D80141"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  <w:t xml:space="preserve"> y </w:t>
                      </w:r>
                      <w:r w:rsidR="00D80141" w:rsidRPr="00D80141"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>C</w:t>
                      </w:r>
                      <w:r w:rsidRPr="00134944">
                        <w:rPr>
                          <w:rFonts w:ascii="Century Gothic" w:hAnsi="Century Gothic"/>
                          <w:color w:val="4C4C4C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1665408" behindDoc="1" locked="0" layoutInCell="1" allowOverlap="1" wp14:anchorId="3A43C1EF" wp14:editId="5473BB26">
            <wp:simplePos x="0" y="0"/>
            <wp:positionH relativeFrom="page">
              <wp:posOffset>-83127</wp:posOffset>
            </wp:positionH>
            <wp:positionV relativeFrom="paragraph">
              <wp:posOffset>-1294410</wp:posOffset>
            </wp:positionV>
            <wp:extent cx="7730836" cy="2421890"/>
            <wp:effectExtent l="0" t="0" r="381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_2_resume_semana3_mexico_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836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13523" wp14:editId="6E403B48">
                <wp:simplePos x="0" y="0"/>
                <wp:positionH relativeFrom="column">
                  <wp:posOffset>-639445</wp:posOffset>
                </wp:positionH>
                <wp:positionV relativeFrom="paragraph">
                  <wp:posOffset>8514396</wp:posOffset>
                </wp:positionV>
                <wp:extent cx="3167380" cy="595630"/>
                <wp:effectExtent l="0" t="0" r="0" b="0"/>
                <wp:wrapNone/>
                <wp:docPr id="298" name="Rectángul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59563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462D2" id="Rectángulo 298" o:spid="_x0000_s1026" style="position:absolute;margin-left:-50.35pt;margin-top:670.4pt;width:249.4pt;height:4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" fillcolor="#dadada" stroked="f" strokeweight="2pt"/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73EF69" wp14:editId="14B46B3C">
                <wp:simplePos x="0" y="0"/>
                <wp:positionH relativeFrom="column">
                  <wp:posOffset>-485248</wp:posOffset>
                </wp:positionH>
                <wp:positionV relativeFrom="paragraph">
                  <wp:posOffset>5353396</wp:posOffset>
                </wp:positionV>
                <wp:extent cx="2905406" cy="378633"/>
                <wp:effectExtent l="0" t="0" r="9525" b="2540"/>
                <wp:wrapNone/>
                <wp:docPr id="26" name="Terminad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406" cy="378633"/>
                        </a:xfrm>
                        <a:prstGeom prst="flowChartTerminator">
                          <a:avLst/>
                        </a:prstGeom>
                        <a:solidFill>
                          <a:srgbClr val="6CC6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BBC" w:rsidRPr="00D54F38" w:rsidRDefault="00B21BBC" w:rsidP="00B21B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D54F38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CANAL DE TRANSMISIONES 3.2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, 6.2 Y 14.2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3EF6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26" o:spid="_x0000_s1029" type="#_x0000_t116" style="position:absolute;margin-left:-38.2pt;margin-top:421.55pt;width:228.75pt;height:2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" fillcolor="#6cc6c9" stroked="f" strokeweight="2pt">
                <v:textbox>
                  <w:txbxContent>
                    <w:p w:rsidR="00B21BBC" w:rsidRPr="00D54F38" w:rsidRDefault="00B21BBC" w:rsidP="00B21BBC">
                      <w:pPr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D54F38">
                        <w:rPr>
                          <w:b/>
                          <w:color w:val="000000" w:themeColor="text1"/>
                          <w:lang w:val="es-MX"/>
                        </w:rPr>
                        <w:t>CANAL DE TRANSMISIONES 3.2</w:t>
                      </w: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, 6.2 Y 14.2</w:t>
                      </w:r>
                    </w:p>
                  </w:txbxContent>
                </v:textbox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8829956" wp14:editId="75416F73">
                <wp:simplePos x="0" y="0"/>
                <wp:positionH relativeFrom="margin">
                  <wp:posOffset>484620</wp:posOffset>
                </wp:positionH>
                <wp:positionV relativeFrom="paragraph">
                  <wp:posOffset>5874039</wp:posOffset>
                </wp:positionV>
                <wp:extent cx="1045210" cy="1404620"/>
                <wp:effectExtent l="0" t="0" r="0" b="254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D54F38" w:rsidRDefault="00B21BBC" w:rsidP="00B21BBC">
                            <w:pP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29956" id="_x0000_s1030" type="#_x0000_t202" style="position:absolute;margin-left:38.15pt;margin-top:462.5pt;width:82.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" filled="f" stroked="f">
                <v:textbox style="mso-fit-shape-to-text:t">
                  <w:txbxContent>
                    <w:p w:rsidR="00B21BBC" w:rsidRPr="00D54F38" w:rsidRDefault="00B21BBC" w:rsidP="00B21BBC">
                      <w:pP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A5D8E9A" wp14:editId="2234A5A7">
                <wp:simplePos x="0" y="0"/>
                <wp:positionH relativeFrom="margin">
                  <wp:posOffset>-834679</wp:posOffset>
                </wp:positionH>
                <wp:positionV relativeFrom="paragraph">
                  <wp:posOffset>5672455</wp:posOffset>
                </wp:positionV>
                <wp:extent cx="3627755" cy="1261110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50475F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8E9A" id="_x0000_s1031" type="#_x0000_t202" style="position:absolute;margin-left:-65.7pt;margin-top:446.65pt;width:285.65pt;height:99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" filled="f" stroked="f">
                <v:textbox>
                  <w:txbxContent>
                    <w:p w:rsidR="00B21BBC" w:rsidRPr="0050475F" w:rsidRDefault="00B21BBC" w:rsidP="00B21BBC">
                      <w:pPr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C3CD3C" wp14:editId="6AA56145">
                <wp:simplePos x="0" y="0"/>
                <wp:positionH relativeFrom="margin">
                  <wp:posOffset>3899897</wp:posOffset>
                </wp:positionH>
                <wp:positionV relativeFrom="paragraph">
                  <wp:posOffset>7913485</wp:posOffset>
                </wp:positionV>
                <wp:extent cx="1679171" cy="1313411"/>
                <wp:effectExtent l="0" t="0" r="0" b="127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171" cy="1313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Default="00B21BB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B67F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B715D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° A           ekzcjxg</w:t>
                            </w:r>
                          </w:p>
                          <w:p w:rsidR="00B715D5" w:rsidRPr="003B67F9" w:rsidRDefault="00B715D5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B21BBC" w:rsidRDefault="00B715D5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1° B          cmdqruz</w:t>
                            </w:r>
                          </w:p>
                          <w:p w:rsidR="00B715D5" w:rsidRPr="003B67F9" w:rsidRDefault="00B715D5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1B330C" w:rsidRDefault="00B715D5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1° C</w:t>
                            </w:r>
                            <w:r w:rsidRPr="003B67F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  zkcq5v3</w:t>
                            </w:r>
                          </w:p>
                          <w:p w:rsidR="001B330C" w:rsidRDefault="001B330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1B330C" w:rsidRDefault="001B330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1B330C" w:rsidRDefault="001B330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1B330C" w:rsidRDefault="001B330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1B330C" w:rsidRDefault="001B330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1B330C" w:rsidRDefault="001B330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B21BBC" w:rsidRPr="003B67F9" w:rsidRDefault="001B330C" w:rsidP="00B21BBC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  </w:t>
                            </w:r>
                            <w:r w:rsidR="00B21BBC" w:rsidRPr="003B67F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      </w:t>
                            </w:r>
                          </w:p>
                          <w:p w:rsidR="00B21BBC" w:rsidRPr="00953C4A" w:rsidRDefault="00B21BBC" w:rsidP="00B21BBC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CD3C" id="_x0000_s1032" type="#_x0000_t202" style="position:absolute;margin-left:307.1pt;margin-top:623.1pt;width:132.2pt;height:10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" filled="f" stroked="f">
                <v:textbox>
                  <w:txbxContent>
                    <w:p w:rsidR="00B21BBC" w:rsidRDefault="00B21BB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3B67F9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B715D5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° A           ekzcjxg</w:t>
                      </w:r>
                    </w:p>
                    <w:p w:rsidR="00B715D5" w:rsidRPr="003B67F9" w:rsidRDefault="00B715D5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B21BBC" w:rsidRDefault="00B715D5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1° B          cmdqruz</w:t>
                      </w:r>
                    </w:p>
                    <w:p w:rsidR="00B715D5" w:rsidRPr="003B67F9" w:rsidRDefault="00B715D5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1B330C" w:rsidRDefault="00B715D5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1° C</w:t>
                      </w:r>
                      <w:r w:rsidRPr="003B67F9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      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  zkcq5v3</w:t>
                      </w:r>
                    </w:p>
                    <w:p w:rsidR="001B330C" w:rsidRDefault="001B330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1B330C" w:rsidRDefault="001B330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1B330C" w:rsidRDefault="001B330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1B330C" w:rsidRDefault="001B330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1B330C" w:rsidRDefault="001B330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1B330C" w:rsidRDefault="001B330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B21BBC" w:rsidRPr="003B67F9" w:rsidRDefault="001B330C" w:rsidP="00B21BBC">
                      <w:pPr>
                        <w:spacing w:after="60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  </w:t>
                      </w:r>
                      <w:r w:rsidR="00B21BBC" w:rsidRPr="003B67F9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      </w:t>
                      </w:r>
                    </w:p>
                    <w:p w:rsidR="00B21BBC" w:rsidRPr="00953C4A" w:rsidRDefault="00B21BBC" w:rsidP="00B21BBC">
                      <w:pPr>
                        <w:spacing w:after="60"/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8EDB3CD" wp14:editId="22177CB1">
                <wp:simplePos x="0" y="0"/>
                <wp:positionH relativeFrom="margin">
                  <wp:posOffset>3236595</wp:posOffset>
                </wp:positionH>
                <wp:positionV relativeFrom="paragraph">
                  <wp:posOffset>7409180</wp:posOffset>
                </wp:positionV>
                <wp:extent cx="3127375" cy="1404620"/>
                <wp:effectExtent l="0" t="0" r="0" b="2540"/>
                <wp:wrapSquare wrapText="bothSides"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3B67F9" w:rsidRDefault="00B21BBC" w:rsidP="00B21BB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B67F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CODIGO DE ACCESO A 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DB3CD" id="_x0000_s1033" type="#_x0000_t202" style="position:absolute;margin-left:254.85pt;margin-top:583.4pt;width:246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" filled="f" stroked="f">
                <v:textbox style="mso-fit-shape-to-text:t">
                  <w:txbxContent>
                    <w:p w:rsidR="00B21BBC" w:rsidRPr="003B67F9" w:rsidRDefault="00B21BBC" w:rsidP="00B21BB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B67F9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CODIGO DE ACCESO A CLASSROOM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175522" wp14:editId="6C29FA73">
                <wp:simplePos x="0" y="0"/>
                <wp:positionH relativeFrom="column">
                  <wp:posOffset>3414176</wp:posOffset>
                </wp:positionH>
                <wp:positionV relativeFrom="paragraph">
                  <wp:posOffset>6516370</wp:posOffset>
                </wp:positionV>
                <wp:extent cx="2703983" cy="595630"/>
                <wp:effectExtent l="0" t="0" r="1270" b="0"/>
                <wp:wrapNone/>
                <wp:docPr id="216" name="Rectá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983" cy="59563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60390" id="Rectángulo 216" o:spid="_x0000_s1026" style="position:absolute;margin-left:268.85pt;margin-top:513.1pt;width:212.9pt;height:4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" fillcolor="#dadada" stroked="f" strokeweight="2pt"/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DD1792" wp14:editId="5BDE0026">
                <wp:simplePos x="0" y="0"/>
                <wp:positionH relativeFrom="column">
                  <wp:posOffset>3258207</wp:posOffset>
                </wp:positionH>
                <wp:positionV relativeFrom="paragraph">
                  <wp:posOffset>5244662</wp:posOffset>
                </wp:positionV>
                <wp:extent cx="2936393" cy="291750"/>
                <wp:effectExtent l="0" t="0" r="0" b="0"/>
                <wp:wrapNone/>
                <wp:docPr id="222" name="Proceso alternativ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393" cy="291750"/>
                        </a:xfrm>
                        <a:prstGeom prst="flowChartAlternateProcess">
                          <a:avLst/>
                        </a:prstGeom>
                        <a:solidFill>
                          <a:srgbClr val="6CC6C9"/>
                        </a:solidFill>
                        <a:ln w="0" cap="rnd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38F0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222" o:spid="_x0000_s1026" type="#_x0000_t176" style="position:absolute;margin-left:256.55pt;margin-top:412.95pt;width:231.2pt;height:2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" fillcolor="#6cc6c9" stroked="f" strokeweight="0">
                <v:stroke joinstyle="round" endcap="round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B88FE9" wp14:editId="3975E33E">
                <wp:simplePos x="0" y="0"/>
                <wp:positionH relativeFrom="margin">
                  <wp:posOffset>3235960</wp:posOffset>
                </wp:positionH>
                <wp:positionV relativeFrom="paragraph">
                  <wp:posOffset>5236801</wp:posOffset>
                </wp:positionV>
                <wp:extent cx="2880995" cy="1404620"/>
                <wp:effectExtent l="0" t="0" r="0" b="2540"/>
                <wp:wrapSquare wrapText="bothSides"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50475F" w:rsidRDefault="00B715D5" w:rsidP="00B21B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  <w:lang w:val="es-MX"/>
                              </w:rPr>
                              <w:t>“PUERTO DE ALVARADO</w:t>
                            </w:r>
                            <w:r w:rsidR="00B21BBC"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  <w:lang w:val="es-MX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B88FE9" id="_x0000_s1034" type="#_x0000_t202" style="position:absolute;margin-left:254.8pt;margin-top:412.35pt;width:226.8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" filled="f" stroked="f">
                <v:textbox style="mso-fit-shape-to-text:t">
                  <w:txbxContent>
                    <w:p w:rsidR="00B21BBC" w:rsidRPr="0050475F" w:rsidRDefault="00B715D5" w:rsidP="00B21BB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  <w:lang w:val="es-MX"/>
                        </w:rPr>
                        <w:t>“PUERTO DE ALVARADO</w:t>
                      </w:r>
                      <w:r w:rsidR="00B21BBC"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  <w:lang w:val="es-MX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1666432" behindDoc="1" locked="0" layoutInCell="1" allowOverlap="1" wp14:anchorId="7A9B9644" wp14:editId="3DE09940">
            <wp:simplePos x="0" y="0"/>
            <wp:positionH relativeFrom="column">
              <wp:posOffset>2039687</wp:posOffset>
            </wp:positionH>
            <wp:positionV relativeFrom="paragraph">
              <wp:posOffset>-275590</wp:posOffset>
            </wp:positionV>
            <wp:extent cx="1556385" cy="1670050"/>
            <wp:effectExtent l="0" t="0" r="571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_2_resume_semana3_mexico_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2D0">
        <w:rPr>
          <w:noProof/>
          <w:color w:val="000000" w:themeColor="text1"/>
          <w:lang w:val="es-MX" w:eastAsia="es-MX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61116B6" wp14:editId="78A0F86A">
                <wp:simplePos x="0" y="0"/>
                <wp:positionH relativeFrom="column">
                  <wp:posOffset>2866773</wp:posOffset>
                </wp:positionH>
                <wp:positionV relativeFrom="paragraph">
                  <wp:posOffset>8020685</wp:posOffset>
                </wp:positionV>
                <wp:extent cx="220345" cy="480060"/>
                <wp:effectExtent l="0" t="0" r="27305" b="15240"/>
                <wp:wrapNone/>
                <wp:docPr id="291" name="Grupo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" cy="480060"/>
                          <a:chOff x="0" y="0"/>
                          <a:chExt cx="220345" cy="480322"/>
                        </a:xfrm>
                      </wpg:grpSpPr>
                      <wps:wsp>
                        <wps:cNvPr id="292" name="Conector recto 292"/>
                        <wps:cNvCnPr/>
                        <wps:spPr>
                          <a:xfrm>
                            <a:off x="0" y="40341"/>
                            <a:ext cx="1803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Conector recto 293"/>
                        <wps:cNvCnPr/>
                        <wps:spPr>
                          <a:xfrm>
                            <a:off x="0" y="228600"/>
                            <a:ext cx="1803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onector recto 294"/>
                        <wps:cNvCnPr/>
                        <wps:spPr>
                          <a:xfrm>
                            <a:off x="0" y="448235"/>
                            <a:ext cx="1808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Elipse 295"/>
                        <wps:cNvSpPr/>
                        <wps:spPr>
                          <a:xfrm>
                            <a:off x="152400" y="0"/>
                            <a:ext cx="67945" cy="67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Elipse 296"/>
                        <wps:cNvSpPr/>
                        <wps:spPr>
                          <a:xfrm>
                            <a:off x="152400" y="192741"/>
                            <a:ext cx="67945" cy="67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Elipse 297"/>
                        <wps:cNvSpPr/>
                        <wps:spPr>
                          <a:xfrm>
                            <a:off x="152400" y="412377"/>
                            <a:ext cx="67945" cy="67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7D8FF" id="Grupo 291" o:spid="_x0000_s1026" style="position:absolute;margin-left:225.75pt;margin-top:631.55pt;width:17.35pt;height:37.8pt;z-index:251699200" coordsize="220345,48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">
                <v:line id="Conector recto 292" o:spid="_x0000_s1027" style="position:absolute;visibility:visible;mso-wrap-style:square" from="0,40341" to="180340,4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HLc8MAAADcAAAADwAAAGRycy9kb3ducmV2LnhtbESPT4vCMBTE7wt+h/AEb2tqEaldo4gg&#10;KOzBf+D10bw2ZZuX0sRav71ZWNjjMDO/YVabwTaip87XjhXMpgkI4sLpmisFt+v+MwPhA7LGxjEp&#10;eJGHzXr0scJcuyefqb+ESkQI+xwVmBDaXEpfGLLop64ljl7pOoshyq6SusNnhNtGpkmykBZrjgsG&#10;W9oZKn4uD6sgVCd9MP3uXs6P1p/nWVbe5bdSk/Gw/QIRaAj/4b/2QStIlyn8nolHQK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Ry3PDAAAA3AAAAA8AAAAAAAAAAAAA&#10;AAAAoQIAAGRycy9kb3ducmV2LnhtbFBLBQYAAAAABAAEAPkAAACRAwAAAAA=&#10;" strokecolor="#6cc6c9"/>
                <v:line id="Conector recto 293" o:spid="_x0000_s1028" style="position:absolute;visibility:visible;mso-wrap-style:square" from="0,228600" to="18034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1u6MMAAADcAAAADwAAAGRycy9kb3ducmV2LnhtbESPT4vCMBTE7wt+h/CEva2pf1hqNYoI&#10;goIHdRe8PprXpti8lCbW7rc3grDHYWZ+wyzXva1FR62vHCsYjxIQxLnTFZcKfn92XykIH5A11o5J&#10;wR95WK8GH0vMtHvwmbpLKEWEsM9QgQmhyaT0uSGLfuQa4ugVrrUYomxLqVt8RLit5SRJvqXFiuOC&#10;wYa2hvLb5W4VhPKk96bbXovZwfrzLE2Lqzwq9TnsNwsQgfrwH36391rBZD6F15l4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dbujDAAAA3AAAAA8AAAAAAAAAAAAA&#10;AAAAoQIAAGRycy9kb3ducmV2LnhtbFBLBQYAAAAABAAEAPkAAACRAwAAAAA=&#10;" strokecolor="#6cc6c9"/>
                <v:line id="Conector recto 294" o:spid="_x0000_s1029" style="position:absolute;visibility:visible;mso-wrap-style:square" from="0,448235" to="180870,44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T2nMMAAADcAAAADwAAAGRycy9kb3ducmV2LnhtbESPT4vCMBTE7wt+h/AEb2uqlKVWo4gg&#10;KOxh/QNeH81rU2xeShNr99tvFgSPw8z8hlltBtuInjpfO1YwmyYgiAuna64UXC/7zwyED8gaG8ek&#10;4Jc8bNajjxXm2j35RP05VCJC2OeowITQ5lL6wpBFP3UtcfRK11kMUXaV1B0+I9w2cp4kX9JizXHB&#10;YEs7Q8X9/LAKQvWjD6bf3cr0aP0pzbLyJr+VmoyH7RJEoCG8w6/2QSuYL1L4Px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09pzDAAAA3AAAAA8AAAAAAAAAAAAA&#10;AAAAoQIAAGRycy9kb3ducmV2LnhtbFBLBQYAAAAABAAEAPkAAACRAwAAAAA=&#10;" strokecolor="#6cc6c9"/>
                <v:oval id="Elipse 295" o:spid="_x0000_s1030" style="position:absolute;left:152400;width:67945;height:67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dpMIA&#10;AADcAAAADwAAAGRycy9kb3ducmV2LnhtbESP0YrCMBRE3wX/IVzBN00VV7QaRYQFhV2k6gdckmtb&#10;bG5Kk7X1740g7OMwM2eY9bazlXhQ40vHCibjBASxdqbkXMH18j1agPAB2WDlmBQ8ycN20++tMTWu&#10;5Ywe55CLCGGfooIihDqV0uuCLPqxq4mjd3ONxRBlk0vTYBvhtpLTJJlLiyXHhQJr2hek7+c/q2B3&#10;a39Os+Xs8FtnejLXCzxmJ1RqOOh2KxCBuvAf/rQPRsF0+QXv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d2kwgAAANwAAAAPAAAAAAAAAAAAAAAAAJgCAABkcnMvZG93&#10;bnJldi54bWxQSwUGAAAAAAQABAD1AAAAhwMAAAAA&#10;" strokecolor="#6cc6c9" strokeweight="2pt"/>
                <v:oval id="Elipse 296" o:spid="_x0000_s1031" style="position:absolute;left:152400;top:192741;width:67945;height:67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D08IA&#10;AADcAAAADwAAAGRycy9kb3ducmV2LnhtbESP0YrCMBRE3xf8h3AF39ZUkaLVKCIICi5Sdz/gklzb&#10;YnNTmmjr35sFwcdhZs4wq01va/Gg1leOFUzGCQhi7UzFhYK/3/33HIQPyAZrx6TgSR4268HXCjPj&#10;Os7pcQmFiBD2GSooQ2gyKb0uyaIfu4Y4elfXWgxRtoU0LXYRbms5TZJUWqw4LpTY0K4kfbvcrYLt&#10;tTudZ4vZ4afJ9STVczzmZ1RqNOy3SxCB+vAJv9sHo2C6SOH/TD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0PTwgAAANwAAAAPAAAAAAAAAAAAAAAAAJgCAABkcnMvZG93&#10;bnJldi54bWxQSwUGAAAAAAQABAD1AAAAhwMAAAAA&#10;" strokecolor="#6cc6c9" strokeweight="2pt"/>
                <v:oval id="Elipse 297" o:spid="_x0000_s1032" style="position:absolute;left:152400;top:412377;width:67945;height:67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mSMIA&#10;AADcAAAADwAAAGRycy9kb3ducmV2LnhtbESP0YrCMBRE3xf8h3AF39ZUEVerUURYUFCk6gdckmtb&#10;bG5Kk7X1740g7OMwM2eY5bqzlXhQ40vHCkbDBASxdqbkXMH18vs9A+EDssHKMSl4kof1qve1xNS4&#10;ljN6nEMuIoR9igqKEOpUSq8LsuiHriaO3s01FkOUTS5Ng22E20qOk2QqLZYcFwqsaVuQvp//rILN&#10;rT2cJvPJ7lhnejTVM9xnJ1Rq0O82CxCBuvAf/rR3RsF4/gP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+ZIwgAAANwAAAAPAAAAAAAAAAAAAAAAAJgCAABkcnMvZG93&#10;bnJldi54bWxQSwUGAAAAAAQABAD1AAAAhwMAAAAA&#10;" strokecolor="#6cc6c9" strokeweight="2pt"/>
              </v:group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66F278" wp14:editId="5270B817">
                <wp:simplePos x="0" y="0"/>
                <wp:positionH relativeFrom="column">
                  <wp:posOffset>791110</wp:posOffset>
                </wp:positionH>
                <wp:positionV relativeFrom="paragraph">
                  <wp:posOffset>7911101</wp:posOffset>
                </wp:positionV>
                <wp:extent cx="1417834" cy="0"/>
                <wp:effectExtent l="0" t="0" r="30480" b="19050"/>
                <wp:wrapNone/>
                <wp:docPr id="302" name="Conector rect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83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B7F8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E64DF" id="Conector recto 30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pt,622.9pt" to="173.95pt,6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" strokecolor="#4b7f83"/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5323AB" wp14:editId="158C44BE">
                <wp:simplePos x="0" y="0"/>
                <wp:positionH relativeFrom="column">
                  <wp:posOffset>3008530</wp:posOffset>
                </wp:positionH>
                <wp:positionV relativeFrom="paragraph">
                  <wp:posOffset>7262495</wp:posOffset>
                </wp:positionV>
                <wp:extent cx="3359150" cy="0"/>
                <wp:effectExtent l="0" t="0" r="31750" b="19050"/>
                <wp:wrapNone/>
                <wp:docPr id="288" name="Conector rec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CC6C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1DD50" id="Conector recto 28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9pt,571.85pt" to="501.4pt,5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" strokecolor="#6cc6c9" strokeweight="1.5pt"/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35FCE6" wp14:editId="4F33CF28">
                <wp:simplePos x="0" y="0"/>
                <wp:positionH relativeFrom="column">
                  <wp:posOffset>3235960</wp:posOffset>
                </wp:positionH>
                <wp:positionV relativeFrom="paragraph">
                  <wp:posOffset>7411720</wp:posOffset>
                </wp:positionV>
                <wp:extent cx="2891790" cy="262255"/>
                <wp:effectExtent l="0" t="0" r="3810" b="4445"/>
                <wp:wrapNone/>
                <wp:docPr id="300" name="Proceso alternativ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62255"/>
                        </a:xfrm>
                        <a:prstGeom prst="flowChartAlternateProcess">
                          <a:avLst/>
                        </a:prstGeom>
                        <a:solidFill>
                          <a:srgbClr val="6CC6C9"/>
                        </a:solidFill>
                        <a:ln w="0" cap="rnd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827B" id="Proceso alternativo 300" o:spid="_x0000_s1026" type="#_x0000_t176" style="position:absolute;margin-left:254.8pt;margin-top:583.6pt;width:227.7pt;height:20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" fillcolor="#6cc6c9" stroked="f" strokeweight="0">
                <v:stroke joinstyle="round" endcap="round"/>
              </v:shape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19F15F0" wp14:editId="1F195AF3">
                <wp:simplePos x="0" y="0"/>
                <wp:positionH relativeFrom="column">
                  <wp:posOffset>2868295</wp:posOffset>
                </wp:positionH>
                <wp:positionV relativeFrom="paragraph">
                  <wp:posOffset>5979160</wp:posOffset>
                </wp:positionV>
                <wp:extent cx="220345" cy="480060"/>
                <wp:effectExtent l="0" t="0" r="27305" b="15240"/>
                <wp:wrapNone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" cy="480060"/>
                          <a:chOff x="0" y="0"/>
                          <a:chExt cx="220345" cy="480322"/>
                        </a:xfrm>
                      </wpg:grpSpPr>
                      <wps:wsp>
                        <wps:cNvPr id="209" name="Conector recto 209"/>
                        <wps:cNvCnPr/>
                        <wps:spPr>
                          <a:xfrm>
                            <a:off x="0" y="40341"/>
                            <a:ext cx="1803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Conector recto 211"/>
                        <wps:cNvCnPr/>
                        <wps:spPr>
                          <a:xfrm>
                            <a:off x="0" y="228600"/>
                            <a:ext cx="1803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ector recto 212"/>
                        <wps:cNvCnPr/>
                        <wps:spPr>
                          <a:xfrm>
                            <a:off x="0" y="448235"/>
                            <a:ext cx="1808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Elipse 213"/>
                        <wps:cNvSpPr/>
                        <wps:spPr>
                          <a:xfrm>
                            <a:off x="152400" y="0"/>
                            <a:ext cx="67945" cy="67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Elipse 214"/>
                        <wps:cNvSpPr/>
                        <wps:spPr>
                          <a:xfrm>
                            <a:off x="152400" y="192741"/>
                            <a:ext cx="67945" cy="67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Elipse 215"/>
                        <wps:cNvSpPr/>
                        <wps:spPr>
                          <a:xfrm>
                            <a:off x="152400" y="412377"/>
                            <a:ext cx="67945" cy="67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6CC6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DD18B" id="Grupo 223" o:spid="_x0000_s1026" style="position:absolute;margin-left:225.85pt;margin-top:470.8pt;width:17.35pt;height:37.8pt;z-index:251692032" coordsize="220345,48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">
                <v:line id="Conector recto 209" o:spid="_x0000_s1027" style="position:absolute;visibility:visible;mso-wrap-style:square" from="0,40341" to="180340,40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/MhcQAAADcAAAADwAAAGRycy9kb3ducmV2LnhtbESPwWrDMBBE74X8g9hAb43cYIrjRAkl&#10;UHChhzoJ5LpYa8vEWhlLtZ2/jwqFHoeZecPsDrPtxEiDbx0reF0lIIgrp1tuFFzOHy8ZCB+QNXaO&#10;ScGdPBz2i6cd5tpNXNJ4Co2IEPY5KjAh9LmUvjJk0a9cTxy92g0WQ5RDI/WAU4TbTq6T5E1abDku&#10;GOzpaKi6nX6sgtB868KMx2udflpfpllWX+WXUs/L+X0LItAc/sN/7UIrWCcb+D0Tj4D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f8yFxAAAANwAAAAPAAAAAAAAAAAA&#10;AAAAAKECAABkcnMvZG93bnJldi54bWxQSwUGAAAAAAQABAD5AAAAkgMAAAAA&#10;" strokecolor="#6cc6c9"/>
                <v:line id="Conector recto 211" o:spid="_x0000_s1028" style="position:absolute;visibility:visible;mso-wrap-style:square" from="0,228600" to="18034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BWXsMAAADcAAAADwAAAGRycy9kb3ducmV2LnhtbESPT4vCMBTE7wt+h/AEb2takaV0jSKC&#10;oLAH/0Gvj+a1Kdu8lCbW7rc3woLHYWZ+w6w2o23FQL1vHCtI5wkI4tLphmsFt+v+MwPhA7LG1jEp&#10;+CMPm/XkY4W5dg8+03AJtYgQ9jkqMCF0uZS+NGTRz11HHL3K9RZDlH0tdY+PCLetXCTJl7TYcFww&#10;2NHOUPl7uVsFoT7pgxl2RbU8Wn9eZllVyB+lZtNx+w0i0Bje4f/2QStYpCm8zs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QVl7DAAAA3AAAAA8AAAAAAAAAAAAA&#10;AAAAoQIAAGRycy9kb3ducmV2LnhtbFBLBQYAAAAABAAEAPkAAACRAwAAAAA=&#10;" strokecolor="#6cc6c9"/>
                <v:line id="Conector recto 212" o:spid="_x0000_s1029" style="position:absolute;visibility:visible;mso-wrap-style:square" from="0,448235" to="180870,44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IKcIAAADcAAAADwAAAGRycy9kb3ducmV2LnhtbESPQYvCMBSE74L/ITxhb5paREo1igiC&#10;Cx7UFbw+mtem2LyUJlvrv98Iwh6HmfmGWW8H24ieOl87VjCfJSCIC6drrhTcfg7TDIQPyBobx6Tg&#10;RR62m/Fojbl2T75Qfw2ViBD2OSowIbS5lL4wZNHPXEscvdJ1FkOUXSV1h88It41Mk2QpLdYcFwy2&#10;tDdUPK6/VkGozvpo+v29XHxbf1lkWXmXJ6W+JsNuBSLQEP7Dn/ZRK0jnKbzPx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LIKcIAAADcAAAADwAAAAAAAAAAAAAA&#10;AAChAgAAZHJzL2Rvd25yZXYueG1sUEsFBgAAAAAEAAQA+QAAAJADAAAAAA==&#10;" strokecolor="#6cc6c9"/>
                <v:oval id="Elipse 213" o:spid="_x0000_s1030" style="position:absolute;left:152400;width:67945;height:67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/jEcMA&#10;AADcAAAADwAAAGRycy9kb3ducmV2LnhtbESP0YrCMBRE3xf8h3AF39a0KqLVKCIsKKxI1Q+4JNe2&#10;2NyUJmvr328WFnwcZuYMs972thZPan3lWEE6TkAQa2cqLhTcrl+fCxA+IBusHZOCF3nYbgYfa8yM&#10;6zin5yUUIkLYZ6igDKHJpPS6JIt+7Bri6N1dazFE2RbStNhFuK3lJEnm0mLFcaHEhvYl6cflxyrY&#10;3bvv82w5O5yaXKdzvcBjfkalRsN+twIRqA/v8H/7YBRM0in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/jEcMAAADcAAAADwAAAAAAAAAAAAAAAACYAgAAZHJzL2Rv&#10;d25yZXYueG1sUEsFBgAAAAAEAAQA9QAAAIgDAAAAAA==&#10;" strokecolor="#6cc6c9" strokeweight="2pt"/>
                <v:oval id="Elipse 214" o:spid="_x0000_s1031" style="position:absolute;left:152400;top:192741;width:67945;height:67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7ZcMA&#10;AADcAAAADwAAAGRycy9kb3ducmV2LnhtbESP0YrCMBRE3xf8h3AF39a0UkS7RpGFBQUXqfoBl+Ta&#10;lm1uShNt/XuzIPg4zMwZZrUZbCPu1PnasYJ0moAg1s7UXCq4nH8+FyB8QDbYOCYFD/KwWY8+Vpgb&#10;13NB91MoRYSwz1FBFUKbS+l1RRb91LXE0bu6zmKIsiul6bCPcNvIWZLMpcWa40KFLX1XpP9ON6tg&#10;e+0Px2yZ7X7bQqdzvcB9cUSlJuNh+wUi0BDe4Vd7ZxTM0gz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Z7ZcMAAADcAAAADwAAAAAAAAAAAAAAAACYAgAAZHJzL2Rv&#10;d25yZXYueG1sUEsFBgAAAAAEAAQA9QAAAIgDAAAAAA==&#10;" strokecolor="#6cc6c9" strokeweight="2pt"/>
                <v:oval id="Elipse 215" o:spid="_x0000_s1032" style="position:absolute;left:152400;top:412377;width:67945;height:67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e/sMA&#10;AADcAAAADwAAAGRycy9kb3ducmV2LnhtbESP0YrCMBRE3wX/IVzBN00rrmg1iggLCrtI3f2AS3Jt&#10;i81NabK2/r0RhH0cZuYMs9n1thZ3an3lWEE6TUAQa2cqLhT8/nxOliB8QDZYOyYFD/Kw2w4HG8yM&#10;6zin+yUUIkLYZ6igDKHJpPS6JIt+6hri6F1dazFE2RbStNhFuK3lLEkW0mLFcaHEhg4l6dvlzyrY&#10;X7uv83w1P343uU4Xeomn/IxKjUf9fg0iUB/+w+/20SiYpR/wOh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re/sMAAADcAAAADwAAAAAAAAAAAAAAAACYAgAAZHJzL2Rv&#10;d25yZXYueG1sUEsFBgAAAAAEAAQA9QAAAIgDAAAAAA==&#10;" strokecolor="#6cc6c9" strokeweight="2pt"/>
              </v:group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AC2F00C" wp14:editId="137FD90C">
                <wp:simplePos x="0" y="0"/>
                <wp:positionH relativeFrom="column">
                  <wp:posOffset>1155560</wp:posOffset>
                </wp:positionH>
                <wp:positionV relativeFrom="paragraph">
                  <wp:posOffset>2652765</wp:posOffset>
                </wp:positionV>
                <wp:extent cx="2813274" cy="60025"/>
                <wp:effectExtent l="0" t="0" r="6350" b="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3274" cy="60025"/>
                          <a:chOff x="0" y="0"/>
                          <a:chExt cx="2813274" cy="60025"/>
                        </a:xfrm>
                      </wpg:grpSpPr>
                      <wps:wsp>
                        <wps:cNvPr id="199" name="Elipse 199"/>
                        <wps:cNvSpPr/>
                        <wps:spPr>
                          <a:xfrm>
                            <a:off x="0" y="0"/>
                            <a:ext cx="60025" cy="60025"/>
                          </a:xfrm>
                          <a:prstGeom prst="ellipse">
                            <a:avLst/>
                          </a:prstGeom>
                          <a:solidFill>
                            <a:srgbClr val="6CC6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Elipse 200"/>
                        <wps:cNvSpPr/>
                        <wps:spPr>
                          <a:xfrm>
                            <a:off x="2753249" y="0"/>
                            <a:ext cx="60025" cy="60025"/>
                          </a:xfrm>
                          <a:prstGeom prst="ellipse">
                            <a:avLst/>
                          </a:prstGeom>
                          <a:solidFill>
                            <a:srgbClr val="6CC6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B7A9F" id="Grupo 201" o:spid="_x0000_s1026" style="position:absolute;margin-left:91pt;margin-top:208.9pt;width:221.5pt;height:4.75pt;z-index:251689984" coordsize="28132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">
                <v:oval id="Elipse 199" o:spid="_x0000_s1027" style="position:absolute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0isMA&#10;AADcAAAADwAAAGRycy9kb3ducmV2LnhtbESPT4vCMBDF78J+hzAL3jTVQ6ldoyzCgige/LP3sZlt&#10;i82km8Rav70RBG8zvPd+82a+7E0jOnK+tqxgMk5AEBdW11wqOB1/RhkIH5A1NpZJwZ08LBcfgznm&#10;2t54T90hlCJC2OeooAqhzaX0RUUG/di2xFH7s85giKsrpXZ4i3DTyGmSpNJgzfFChS2tKiouh6uJ&#10;lKz//T872nTb844uIU2ztkOlhp/99xeIQH14m1/ptY71ZzN4PhM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u0isMAAADcAAAADwAAAAAAAAAAAAAAAACYAgAAZHJzL2Rv&#10;d25yZXYueG1sUEsFBgAAAAAEAAQA9QAAAIgDAAAAAA==&#10;" fillcolor="#6cc6c9" stroked="f" strokeweight="2pt"/>
                <v:oval id="Elipse 200" o:spid="_x0000_s1028" style="position:absolute;left:27532;width:600;height: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p7MEA&#10;AADcAAAADwAAAGRycy9kb3ducmV2LnhtbESPT4vCMBTE74LfITzBm03dQynVKCIIsuJh/XN/Ns+2&#10;2LzUJNbut98sLOxxmJnfMMv1YFrRk/ONZQXzJAVBXFrdcKXgct7NchA+IGtsLZOCb/KwXo1HSyy0&#10;ffMX9adQiQhhX6CCOoSukNKXNRn0ie2Io3e3zmCI0lVSO3xHuGnlR5pm0mDDcaHGjrY1lY/Ty0RK&#10;PlyfN0ef/eF2pEfIsrzrUanpZNgsQAQawn/4r73XCiIRfs/EI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6ezBAAAA3AAAAA8AAAAAAAAAAAAAAAAAmAIAAGRycy9kb3du&#10;cmV2LnhtbFBLBQYAAAAABAAEAPUAAACGAwAAAAA=&#10;" fillcolor="#6cc6c9" stroked="f" strokeweight="2pt"/>
              </v:group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w:drawing>
          <wp:anchor distT="0" distB="0" distL="114300" distR="114300" simplePos="0" relativeHeight="251671552" behindDoc="0" locked="0" layoutInCell="1" allowOverlap="1" wp14:anchorId="2AB66F49" wp14:editId="33D819C3">
            <wp:simplePos x="0" y="0"/>
            <wp:positionH relativeFrom="margin">
              <wp:posOffset>2799080</wp:posOffset>
            </wp:positionH>
            <wp:positionV relativeFrom="paragraph">
              <wp:posOffset>2971053</wp:posOffset>
            </wp:positionV>
            <wp:extent cx="133350" cy="1333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d_2_resume_semana3_mexico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612A4E" wp14:editId="1EA0AB5C">
                <wp:simplePos x="0" y="0"/>
                <wp:positionH relativeFrom="column">
                  <wp:posOffset>-199390</wp:posOffset>
                </wp:positionH>
                <wp:positionV relativeFrom="paragraph">
                  <wp:posOffset>2893172</wp:posOffset>
                </wp:positionV>
                <wp:extent cx="6109397" cy="0"/>
                <wp:effectExtent l="0" t="0" r="24765" b="19050"/>
                <wp:wrapNone/>
                <wp:docPr id="197" name="Conector rec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CC6C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E95CB" id="Conector recto 19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pt,227.8pt" to="465.35pt,2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" strokecolor="#6cc6c9" strokeweight="1.5pt"/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DAA4AB" wp14:editId="22EBE919">
                <wp:simplePos x="0" y="0"/>
                <wp:positionH relativeFrom="column">
                  <wp:posOffset>2869160</wp:posOffset>
                </wp:positionH>
                <wp:positionV relativeFrom="paragraph">
                  <wp:posOffset>5234130</wp:posOffset>
                </wp:positionV>
                <wp:extent cx="4145" cy="4110375"/>
                <wp:effectExtent l="0" t="0" r="34290" b="2349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5" cy="4110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6CC6C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4CDDE" id="Conector recto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9pt,412.15pt" to="226.25pt,7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" strokecolor="#6cc6c9"/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C98DA5" wp14:editId="294BC4FD">
                <wp:simplePos x="0" y="0"/>
                <wp:positionH relativeFrom="column">
                  <wp:posOffset>3209813</wp:posOffset>
                </wp:positionH>
                <wp:positionV relativeFrom="paragraph">
                  <wp:posOffset>4869180</wp:posOffset>
                </wp:positionV>
                <wp:extent cx="2988945" cy="360680"/>
                <wp:effectExtent l="0" t="0" r="1905" b="127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945" cy="360680"/>
                        </a:xfrm>
                        <a:prstGeom prst="round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9EF8F" id="Rectángulo redondeado 22" o:spid="_x0000_s1026" style="position:absolute;margin-left:252.75pt;margin-top:383.4pt;width:235.35pt;height:2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" fillcolor="#dadada" stroked="f" strokeweight="2pt"/>
            </w:pict>
          </mc:Fallback>
        </mc:AlternateContent>
      </w:r>
      <w:r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D0F3C7" wp14:editId="1D24F947">
                <wp:simplePos x="0" y="0"/>
                <wp:positionH relativeFrom="column">
                  <wp:posOffset>-514764</wp:posOffset>
                </wp:positionH>
                <wp:positionV relativeFrom="paragraph">
                  <wp:posOffset>4871085</wp:posOffset>
                </wp:positionV>
                <wp:extent cx="2988945" cy="360680"/>
                <wp:effectExtent l="0" t="0" r="1905" b="127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945" cy="360680"/>
                        </a:xfrm>
                        <a:prstGeom prst="round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C268F4" id="Rectángulo redondeado 21" o:spid="_x0000_s1026" style="position:absolute;margin-left:-40.55pt;margin-top:383.55pt;width:235.35pt;height:2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" fillcolor="#dadada" stroked="f" strokeweight="2pt"/>
            </w:pict>
          </mc:Fallback>
        </mc:AlternateContent>
      </w:r>
    </w:p>
    <w:bookmarkStart w:id="0" w:name="_GoBack"/>
    <w:bookmarkEnd w:id="0"/>
    <w:p w:rsidR="00B21BBC" w:rsidRPr="003A3775" w:rsidRDefault="001B330C" w:rsidP="003179EB">
      <w:pPr>
        <w:rPr>
          <w:rFonts w:ascii="Arial Narrow" w:hAnsi="Arial Narrow"/>
        </w:rPr>
      </w:pPr>
      <w:r w:rsidRPr="005262D0">
        <w:rPr>
          <w:noProof/>
          <w:color w:val="000000" w:themeColor="text1"/>
          <w:lang w:val="es-MX" w:eastAsia="es-MX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0D42F77" wp14:editId="272DB09D">
                <wp:simplePos x="0" y="0"/>
                <wp:positionH relativeFrom="column">
                  <wp:posOffset>-451939</wp:posOffset>
                </wp:positionH>
                <wp:positionV relativeFrom="paragraph">
                  <wp:posOffset>7009573</wp:posOffset>
                </wp:positionV>
                <wp:extent cx="3783506" cy="412439"/>
                <wp:effectExtent l="0" t="0" r="7620" b="6985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783506" cy="412439"/>
                          <a:chOff x="0" y="0"/>
                          <a:chExt cx="3783506" cy="412439"/>
                        </a:xfrm>
                      </wpg:grpSpPr>
                      <wps:wsp>
                        <wps:cNvPr id="6" name="Rectángulo redondeado 6"/>
                        <wps:cNvSpPr/>
                        <wps:spPr>
                          <a:xfrm>
                            <a:off x="405442" y="51759"/>
                            <a:ext cx="2988945" cy="360680"/>
                          </a:xfrm>
                          <a:prstGeom prst="round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 7"/>
                        <wps:cNvSpPr/>
                        <wps:spPr>
                          <a:xfrm>
                            <a:off x="0" y="0"/>
                            <a:ext cx="3783506" cy="145915"/>
                          </a:xfrm>
                          <a:prstGeom prst="rect">
                            <a:avLst/>
                          </a:prstGeom>
                          <a:solidFill>
                            <a:srgbClr val="6CC6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dondear rectángulo de esquina del mismo lado 8"/>
                        <wps:cNvSpPr/>
                        <wps:spPr>
                          <a:xfrm rot="10800000">
                            <a:off x="448574" y="0"/>
                            <a:ext cx="2905760" cy="361315"/>
                          </a:xfrm>
                          <a:prstGeom prst="round2Same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1BBC" w:rsidRPr="003B67F9" w:rsidRDefault="00B21BBC" w:rsidP="00B21BB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lang w:val="es-MX"/>
                                </w:rPr>
                              </w:pPr>
                              <w:r w:rsidRPr="003B67F9">
                                <w:rPr>
                                  <w:b/>
                                  <w:sz w:val="32"/>
                                  <w:szCs w:val="32"/>
                                  <w:lang w:val="es-MX"/>
                                </w:rPr>
                                <w:t>MATERIALES DIDÁCTICOS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42F77" id="Group 4" o:spid="_x0000_s1035" style="position:absolute;margin-left:-35.6pt;margin-top:551.95pt;width:297.9pt;height:32.5pt;rotation:180;z-index:251682816" coordsize="37835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">
                <v:roundrect id="Rectángulo redondeado 6" o:spid="_x0000_s1036" style="position:absolute;left:4054;top:517;width:29889;height:36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ensYA&#10;AADaAAAADwAAAGRycy9kb3ducmV2LnhtbESPT2vCQBTE7wW/w/IEL1I39ZBq6iqlECIeWvyD7fGZ&#10;fSax2bchu8b023cLBY/DzPyGWax6U4uOWldZVvA0iUAQ51ZXXCg47NPHGQjnkTXWlknBDzlYLQcP&#10;C0y0vfGWup0vRICwS1BB6X2TSOnykgy6iW2Ig3e2rUEfZFtI3eItwE0tp1EUS4MVh4USG3orKf/e&#10;XY2CU/p5/TpkY3vp8fi+eT6ex/PsQ6nRsH99AeGp9/fwf3utFcTwdyXc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rensYAAADaAAAADwAAAAAAAAAAAAAAAACYAgAAZHJz&#10;L2Rvd25yZXYueG1sUEsFBgAAAAAEAAQA9QAAAIsDAAAAAA==&#10;" fillcolor="#dadada" stroked="f" strokeweight="2pt"/>
                <v:rect id="Rectángulo 7" o:spid="_x0000_s1037" style="position:absolute;width:37835;height:1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zccQA&#10;AADaAAAADwAAAGRycy9kb3ducmV2LnhtbESPT2vCQBTE74V+h+UVvNVNV6gSXUVaBW/1Tyt4e2Sf&#10;STD7NmS3JvrpXUHwOMzMb5jJrLOVOFPjS8caPvoJCOLMmZJzDb+75fsIhA/IBivHpOFCHmbT15cJ&#10;psa1vKHzNuQiQtinqKEIoU6l9FlBFn3f1cTRO7rGYoiyyaVpsI1wW0mVJJ/SYslxocCavgrKTtt/&#10;q+H7pBaHpVr8/A2r9eDaqbnat7nWvbduPgYRqAvP8KO9MhqGcL8Sb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83HEAAAA2gAAAA8AAAAAAAAAAAAAAAAAmAIAAGRycy9k&#10;b3ducmV2LnhtbFBLBQYAAAAABAAEAPUAAACJAwAAAAA=&#10;" fillcolor="#6cc6c9" stroked="f" strokeweight="2pt"/>
                <v:shape id="Redondear rectángulo de esquina del mismo lado 8" o:spid="_x0000_s1038" style="position:absolute;left:4485;width:29058;height:3613;rotation:180;visibility:visible;mso-wrap-style:square;v-text-anchor:middle" coordsize="2905760,361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h8EA&#10;AADaAAAADwAAAGRycy9kb3ducmV2LnhtbERPy2rCQBTdC/2H4RbciE50kUp0lFbQaHeNBXF3m7l5&#10;0MydkBlN+vedheDycN7r7WAacafO1ZYVzGcRCOLc6ppLBd/n/XQJwnlkjY1lUvBHDrabl9EaE217&#10;/qJ75ksRQtglqKDyvk2kdHlFBt3MtsSBK2xn0AfYlVJ32Idw08hFFMXSYM2hocKWdhXlv9nNKOjP&#10;afoWn7Kfq0snl49l8Xkoolip8evwvgLhafBP8cN91ArC1nAl3A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sgofBAAAA2gAAAA8AAAAAAAAAAAAAAAAAmAIAAGRycy9kb3du&#10;cmV2LnhtbFBLBQYAAAAABAAEAPUAAACGAwAAAAA=&#10;" adj="-11796480,,5400" path="m60220,l2845540,v33259,,60220,26961,60220,60220l2905760,361315r,l,361315r,l,60220c,26961,26961,,60220,xe" fillcolor="#4b7f83" stroked="f" strokeweight="2pt">
                  <v:stroke joinstyle="miter"/>
                  <v:formulas/>
                  <v:path arrowok="t" o:connecttype="custom" o:connectlocs="60220,0;2845540,0;2905760,60220;2905760,361315;2905760,361315;0,361315;0,361315;0,60220;60220,0" o:connectangles="0,0,0,0,0,0,0,0,0" textboxrect="0,0,2905760,361315"/>
                  <v:textbox>
                    <w:txbxContent>
                      <w:p w:rsidR="00B21BBC" w:rsidRPr="003B67F9" w:rsidRDefault="00B21BBC" w:rsidP="00B21BBC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lang w:val="es-MX"/>
                          </w:rPr>
                        </w:pPr>
                        <w:r w:rsidRPr="003B67F9">
                          <w:rPr>
                            <w:b/>
                            <w:sz w:val="32"/>
                            <w:szCs w:val="32"/>
                            <w:lang w:val="es-MX"/>
                          </w:rPr>
                          <w:t>MATERIALES DIDÁCTICOS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15D5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7A0CC8" wp14:editId="624929FF">
                <wp:simplePos x="0" y="0"/>
                <wp:positionH relativeFrom="margin">
                  <wp:posOffset>3343547</wp:posOffset>
                </wp:positionH>
                <wp:positionV relativeFrom="paragraph">
                  <wp:posOffset>4658982</wp:posOffset>
                </wp:positionV>
                <wp:extent cx="3453130" cy="1404620"/>
                <wp:effectExtent l="0" t="0" r="0" b="5715"/>
                <wp:wrapSquare wrapText="bothSides"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50475F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 </w:t>
                            </w:r>
                            <w:r w:rsidR="00B715D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ESC. SECUNDARIA DIURNA </w:t>
                            </w:r>
                            <w:r w:rsidR="00B715D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8</w:t>
                            </w:r>
                            <w:r w:rsidR="00B715D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A0CC8" id="_x0000_s1039" type="#_x0000_t202" style="position:absolute;margin-left:263.25pt;margin-top:366.85pt;width:271.9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" filled="f" stroked="f">
                <v:textbox style="mso-fit-shape-to-text:t">
                  <w:txbxContent>
                    <w:p w:rsidR="00B21BBC" w:rsidRPr="0050475F" w:rsidRDefault="00B21BBC" w:rsidP="00B21BB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 </w:t>
                      </w:r>
                      <w:r w:rsidR="00B715D5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ESC. SECUNDARIA DIURNA </w:t>
                      </w:r>
                      <w:r w:rsidR="00B715D5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 1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8</w:t>
                      </w:r>
                      <w:r w:rsidR="00B715D5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5D5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12F2282" wp14:editId="784B97AF">
                <wp:simplePos x="0" y="0"/>
                <wp:positionH relativeFrom="margin">
                  <wp:posOffset>136615</wp:posOffset>
                </wp:positionH>
                <wp:positionV relativeFrom="paragraph">
                  <wp:posOffset>4633043</wp:posOffset>
                </wp:positionV>
                <wp:extent cx="2719705" cy="1404620"/>
                <wp:effectExtent l="0" t="0" r="0" b="0"/>
                <wp:wrapSquare wrapText="bothSides"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EC1BC7" w:rsidRDefault="00B21BBC" w:rsidP="00B21BB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“APRENDE EN CASA II”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F2282" id="_x0000_s1040" type="#_x0000_t202" style="position:absolute;margin-left:10.75pt;margin-top:364.8pt;width:214.1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" filled="f" stroked="f">
                <v:textbox style="mso-fit-shape-to-text:t">
                  <w:txbxContent>
                    <w:p w:rsidR="00B21BBC" w:rsidRPr="00EC1BC7" w:rsidRDefault="00B21BBC" w:rsidP="00B21BB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“APRENDE EN CASA II”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5D5" w:rsidRPr="005262D0">
        <w:rPr>
          <w:noProof/>
          <w:color w:val="000000" w:themeColor="text1"/>
          <w:lang w:val="es-MX"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D3C59" wp14:editId="2860D67C">
                <wp:simplePos x="0" y="0"/>
                <wp:positionH relativeFrom="column">
                  <wp:posOffset>-422910</wp:posOffset>
                </wp:positionH>
                <wp:positionV relativeFrom="paragraph">
                  <wp:posOffset>4606730</wp:posOffset>
                </wp:positionV>
                <wp:extent cx="7550785" cy="387194"/>
                <wp:effectExtent l="0" t="0" r="0" b="0"/>
                <wp:wrapNone/>
                <wp:docPr id="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785" cy="387194"/>
                          <a:chOff x="0" y="0"/>
                          <a:chExt cx="7550785" cy="387194"/>
                        </a:xfrm>
                      </wpg:grpSpPr>
                      <wps:wsp>
                        <wps:cNvPr id="10" name="Rectángulo 10"/>
                        <wps:cNvSpPr/>
                        <wps:spPr>
                          <a:xfrm>
                            <a:off x="0" y="51758"/>
                            <a:ext cx="7550785" cy="82194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ángulo 12"/>
                        <wps:cNvSpPr/>
                        <wps:spPr>
                          <a:xfrm>
                            <a:off x="0" y="0"/>
                            <a:ext cx="7550785" cy="81915"/>
                          </a:xfrm>
                          <a:prstGeom prst="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dondear rectángulo de esquina del mismo lado 13"/>
                        <wps:cNvSpPr/>
                        <wps:spPr>
                          <a:xfrm rot="10800000">
                            <a:off x="431321" y="25879"/>
                            <a:ext cx="2905760" cy="361315"/>
                          </a:xfrm>
                          <a:prstGeom prst="round2Same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dondear rectángulo de esquina del mismo lado 14"/>
                        <wps:cNvSpPr/>
                        <wps:spPr>
                          <a:xfrm rot="10800000">
                            <a:off x="4157932" y="25879"/>
                            <a:ext cx="2905760" cy="361315"/>
                          </a:xfrm>
                          <a:prstGeom prst="round2Same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1E0DB" id="Group 3" o:spid="_x0000_s1026" style="position:absolute;margin-left:-33.3pt;margin-top:362.75pt;width:594.55pt;height:30.5pt;z-index:251683840" coordsize="7550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">
                <v:rect id="Rectángulo 10" o:spid="_x0000_s1027" style="position:absolute;top:517;width:75507;height: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NxcMA&#10;AADbAAAADwAAAGRycy9kb3ducmV2LnhtbESPQWsCMRCF70L/Q5iCF6nZtiLtahQRCp7a7tofMGzG&#10;zeJmsmxSjf++cyh4m+G9ee+b9Tb7Xl1ojF1gA8/zAhRxE2zHrYGf48fTG6iYkC32gcnAjSJsNw+T&#10;NZY2XLmiS51aJSEcSzTgUhpKrWPjyGOch4FYtFMYPSZZx1bbEa8S7nv9UhRL7bFjaXA40N5Rc65/&#10;vYHT9+LzMNu1lWb9mt3X+56OuTZm+ph3K1CJcrqb/68PVvCFXn6RA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nNxcMAAADbAAAADwAAAAAAAAAAAAAAAACYAgAAZHJzL2Rv&#10;d25yZXYueG1sUEsFBgAAAAAEAAQA9QAAAIgDAAAAAA==&#10;" fillcolor="#dadada" stroked="f" strokeweight="2pt"/>
                <v:rect id="Rectángulo 12" o:spid="_x0000_s1028" style="position:absolute;width:75507;height: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bDcIA&#10;AADbAAAADwAAAGRycy9kb3ducmV2LnhtbERPTWvCQBC9F/oflhF6azbmUCV1lVqQtgoFk+J5yI5J&#10;aHY2ZrdJ9Ne7QsHbPN7nLFajaURPnastK5hGMQjiwuqaSwU/+eZ5DsJ5ZI2NZVJwJger5ePDAlNt&#10;B95Tn/lShBB2KSqovG9TKV1RkUEX2ZY4cEfbGfQBdqXUHQ4h3DQyieMXabDm0FBhS+8VFb/Zn1Hw&#10;sd7OT5cEs53//sqnh9l2tA0q9TQZ315BeBr9Xfzv/tRhfgK3X8IB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RsNwgAAANsAAAAPAAAAAAAAAAAAAAAAAJgCAABkcnMvZG93&#10;bnJldi54bWxQSwUGAAAAAAQABAD1AAAAhwMAAAAA&#10;" fillcolor="#4b7f83" stroked="f" strokeweight="2pt"/>
                <v:shape id="Redondear rectángulo de esquina del mismo lado 13" o:spid="_x0000_s1029" style="position:absolute;left:4313;top:258;width:29057;height:3613;rotation:180;visibility:visible;mso-wrap-style:square;v-text-anchor:middle" coordsize="2905760,3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B2MMA&#10;AADbAAAADwAAAGRycy9kb3ducmV2LnhtbERP32vCMBB+H+x/CDfY20x1MKQayxSFwWCo29THs7k1&#10;pc2lNNHW/94Iwt7u4/t506y3tThT60vHCoaDBARx7nTJhYKf79XLGIQPyBprx6TgQh6y2ePDFFPt&#10;Ot7QeRsKEUPYp6jAhNCkUvrckEU/cA1x5P5cazFE2BZSt9jFcFvLUZK8SYslxwaDDS0M5dX2ZBUs&#10;LierN918uSqqtfna7z9/d4ejUs9P/fsERKA+/Ivv7g8d57/C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uB2MMAAADbAAAADwAAAAAAAAAAAAAAAACYAgAAZHJzL2Rv&#10;d25yZXYueG1sUEsFBgAAAAAEAAQA9QAAAIgDAAAAAA==&#10;" path="m60220,l2845540,v33259,,60220,26961,60220,60220l2905760,361315r,l,361315r,l,60220c,26961,26961,,60220,xe" fillcolor="#4b7f83" stroked="f" strokeweight="2pt">
                  <v:path arrowok="t" o:connecttype="custom" o:connectlocs="60220,0;2845540,0;2905760,60220;2905760,361315;2905760,361315;0,361315;0,361315;0,60220;60220,0" o:connectangles="0,0,0,0,0,0,0,0,0"/>
                </v:shape>
                <v:shape id="Redondear rectángulo de esquina del mismo lado 14" o:spid="_x0000_s1030" style="position:absolute;left:41579;top:258;width:29057;height:3613;rotation:180;visibility:visible;mso-wrap-style:square;v-text-anchor:middle" coordsize="2905760,3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ZrMMA&#10;AADbAAAADwAAAGRycy9kb3ducmV2LnhtbERP32vCMBB+H+x/CDfY20yVMaQayxSFwWCo29THs7k1&#10;pc2lNNHW/94Iwt7u4/t506y3tThT60vHCoaDBARx7nTJhYKf79XLGIQPyBprx6TgQh6y2ePDFFPt&#10;Ot7QeRsKEUPYp6jAhNCkUvrckEU/cA1x5P5cazFE2BZSt9jFcFvLUZK8SYslxwaDDS0M5dX2ZBUs&#10;LierN918uSqqtfna7z9/d4ejUs9P/fsERKA+/Ivv7g8d57/C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ZrMMAAADbAAAADwAAAAAAAAAAAAAAAACYAgAAZHJzL2Rv&#10;d25yZXYueG1sUEsFBgAAAAAEAAQA9QAAAIgDAAAAAA==&#10;" path="m60220,l2845540,v33259,,60220,26961,60220,60220l2905760,361315r,l,361315r,l,60220c,26961,26961,,60220,xe" fillcolor="#4b7f83" stroked="f" strokeweight="2pt">
                  <v:path arrowok="t" o:connecttype="custom" o:connectlocs="60220,0;2845540,0;2905760,60220;2905760,361315;2905760,361315;0,361315;0,361315;0,60220;60220,0" o:connectangles="0,0,0,0,0,0,0,0,0"/>
                </v:shape>
              </v:group>
            </w:pict>
          </mc:Fallback>
        </mc:AlternateContent>
      </w:r>
      <w:r w:rsidR="00B715D5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7BE66C" wp14:editId="6243779A">
                <wp:simplePos x="0" y="0"/>
                <wp:positionH relativeFrom="page">
                  <wp:posOffset>-7620</wp:posOffset>
                </wp:positionH>
                <wp:positionV relativeFrom="paragraph">
                  <wp:posOffset>4502422</wp:posOffset>
                </wp:positionV>
                <wp:extent cx="7550785" cy="81915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81915"/>
                        </a:xfrm>
                        <a:prstGeom prst="rect">
                          <a:avLst/>
                        </a:prstGeom>
                        <a:solidFill>
                          <a:srgbClr val="6CC6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6FFD5" id="Rectángulo 23" o:spid="_x0000_s1026" style="position:absolute;margin-left:-.6pt;margin-top:354.5pt;width:594.55pt;height:6.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" fillcolor="#6cc6c9" stroked="f" strokeweight="2pt">
                <w10:wrap anchorx="page"/>
              </v:rect>
            </w:pict>
          </mc:Fallback>
        </mc:AlternateContent>
      </w:r>
      <w:r w:rsidR="00B715D5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946A12A" wp14:editId="65A18852">
                <wp:simplePos x="0" y="0"/>
                <wp:positionH relativeFrom="page">
                  <wp:posOffset>3824152</wp:posOffset>
                </wp:positionH>
                <wp:positionV relativeFrom="paragraph">
                  <wp:posOffset>6334941</wp:posOffset>
                </wp:positionV>
                <wp:extent cx="2914015" cy="698500"/>
                <wp:effectExtent l="0" t="0" r="0" b="6350"/>
                <wp:wrapSquare wrapText="bothSides"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061C06" w:rsidRDefault="00B715D5" w:rsidP="00B715D5">
                            <w:pPr>
                              <w:rPr>
                                <w:rFonts w:ascii="Century Gothic" w:hAnsi="Century Gothic"/>
                                <w:color w:val="4C4C4C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C4C4C"/>
                                <w:sz w:val="40"/>
                                <w:szCs w:val="40"/>
                                <w:lang w:val="es-MX"/>
                              </w:rPr>
                              <w:t>TURNO MATU</w:t>
                            </w:r>
                            <w:r w:rsidR="00B21BBC" w:rsidRPr="00061C06">
                              <w:rPr>
                                <w:rFonts w:ascii="Century Gothic" w:hAnsi="Century Gothic"/>
                                <w:color w:val="4C4C4C"/>
                                <w:sz w:val="40"/>
                                <w:szCs w:val="40"/>
                                <w:lang w:val="es-MX"/>
                              </w:rPr>
                              <w:t>TINO</w:t>
                            </w:r>
                          </w:p>
                          <w:p w:rsidR="00B21BBC" w:rsidRPr="00653052" w:rsidRDefault="00B21BBC" w:rsidP="00B21BBC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i/>
                                <w:color w:val="4C4C4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A12A" id="_x0000_s1041" type="#_x0000_t202" style="position:absolute;margin-left:301.1pt;margin-top:498.8pt;width:229.45pt;height: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" filled="f" stroked="f">
                <v:textbox>
                  <w:txbxContent>
                    <w:p w:rsidR="00B21BBC" w:rsidRPr="00061C06" w:rsidRDefault="00B715D5" w:rsidP="00B715D5">
                      <w:pPr>
                        <w:rPr>
                          <w:rFonts w:ascii="Century Gothic" w:hAnsi="Century Gothic"/>
                          <w:color w:val="4C4C4C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color w:val="4C4C4C"/>
                          <w:sz w:val="40"/>
                          <w:szCs w:val="40"/>
                          <w:lang w:val="es-MX"/>
                        </w:rPr>
                        <w:t>TURNO MATU</w:t>
                      </w:r>
                      <w:r w:rsidR="00B21BBC" w:rsidRPr="00061C06">
                        <w:rPr>
                          <w:rFonts w:ascii="Century Gothic" w:hAnsi="Century Gothic"/>
                          <w:color w:val="4C4C4C"/>
                          <w:sz w:val="40"/>
                          <w:szCs w:val="40"/>
                          <w:lang w:val="es-MX"/>
                        </w:rPr>
                        <w:t>TINO</w:t>
                      </w:r>
                    </w:p>
                    <w:p w:rsidR="00B21BBC" w:rsidRPr="00653052" w:rsidRDefault="00B21BBC" w:rsidP="00B21BBC">
                      <w:pPr>
                        <w:spacing w:after="60"/>
                        <w:jc w:val="center"/>
                        <w:rPr>
                          <w:rFonts w:ascii="Century Gothic" w:hAnsi="Century Gothic"/>
                          <w:i/>
                          <w:color w:val="4C4C4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58B6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492B3AB" wp14:editId="5B035859">
                <wp:simplePos x="0" y="0"/>
                <wp:positionH relativeFrom="page">
                  <wp:posOffset>-84002</wp:posOffset>
                </wp:positionH>
                <wp:positionV relativeFrom="paragraph">
                  <wp:posOffset>8347710</wp:posOffset>
                </wp:positionV>
                <wp:extent cx="3281045" cy="698500"/>
                <wp:effectExtent l="0" t="0" r="0" b="635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</w:rPr>
                              <w:t xml:space="preserve">HORARIOS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DE ENTREGA</w:t>
                            </w:r>
                          </w:p>
                          <w:p w:rsidR="00B21BBC" w:rsidRPr="0096512F" w:rsidRDefault="00F358B6" w:rsidP="00B21B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 xml:space="preserve">LOS LUNES </w:t>
                            </w:r>
                            <w:r w:rsidR="00B21BBC">
                              <w:rPr>
                                <w:rFonts w:ascii="Century Gothic" w:hAnsi="Century Gothic"/>
                                <w:b/>
                                <w:color w:val="4C4C4C"/>
                                <w:sz w:val="24"/>
                                <w:szCs w:val="24"/>
                                <w:lang w:val="es-MX"/>
                              </w:rPr>
                              <w:t>ANTES DE LAS 8:00 P.M.</w:t>
                            </w:r>
                          </w:p>
                          <w:p w:rsidR="00B21BBC" w:rsidRPr="00653052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4C4C4C"/>
                              </w:rPr>
                            </w:pPr>
                          </w:p>
                          <w:p w:rsidR="00B21BBC" w:rsidRPr="00653052" w:rsidRDefault="00B21BBC" w:rsidP="00B21BBC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i/>
                                <w:color w:val="4C4C4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B3AB" id="_x0000_s1042" type="#_x0000_t202" style="position:absolute;margin-left:-6.6pt;margin-top:657.3pt;width:258.35pt;height: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" filled="f" stroked="f">
                <v:textbox>
                  <w:txbxContent>
                    <w:p w:rsidR="00B21BBC" w:rsidRDefault="00B21BBC" w:rsidP="00B21BBC">
                      <w:pPr>
                        <w:jc w:val="center"/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</w:rPr>
                        <w:t xml:space="preserve">HORARIOS </w:t>
                      </w:r>
                      <w:r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>DE ENTREGA</w:t>
                      </w:r>
                    </w:p>
                    <w:p w:rsidR="00B21BBC" w:rsidRPr="0096512F" w:rsidRDefault="00F358B6" w:rsidP="00B21BBC">
                      <w:pPr>
                        <w:jc w:val="center"/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 xml:space="preserve">LOS LUNES </w:t>
                      </w:r>
                      <w:r w:rsidR="00B21BBC">
                        <w:rPr>
                          <w:rFonts w:ascii="Century Gothic" w:hAnsi="Century Gothic"/>
                          <w:b/>
                          <w:color w:val="4C4C4C"/>
                          <w:sz w:val="24"/>
                          <w:szCs w:val="24"/>
                          <w:lang w:val="es-MX"/>
                        </w:rPr>
                        <w:t>ANTES DE LAS 8:00 P.M.</w:t>
                      </w:r>
                    </w:p>
                    <w:p w:rsidR="00B21BBC" w:rsidRPr="00653052" w:rsidRDefault="00B21BBC" w:rsidP="00B21BBC">
                      <w:pPr>
                        <w:jc w:val="center"/>
                        <w:rPr>
                          <w:rFonts w:ascii="Century Gothic" w:hAnsi="Century Gothic"/>
                          <w:i/>
                          <w:color w:val="4C4C4C"/>
                        </w:rPr>
                      </w:pPr>
                    </w:p>
                    <w:p w:rsidR="00B21BBC" w:rsidRPr="00653052" w:rsidRDefault="00B21BBC" w:rsidP="00B21BBC">
                      <w:pPr>
                        <w:spacing w:after="60"/>
                        <w:jc w:val="center"/>
                        <w:rPr>
                          <w:rFonts w:ascii="Century Gothic" w:hAnsi="Century Gothic"/>
                          <w:i/>
                          <w:color w:val="4C4C4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358B6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591722D" wp14:editId="17D60796">
                <wp:simplePos x="0" y="0"/>
                <wp:positionH relativeFrom="margin">
                  <wp:posOffset>-180975</wp:posOffset>
                </wp:positionH>
                <wp:positionV relativeFrom="paragraph">
                  <wp:posOffset>7743190</wp:posOffset>
                </wp:positionV>
                <wp:extent cx="3045094" cy="495279"/>
                <wp:effectExtent l="0" t="0" r="0" b="635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094" cy="495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E07FCB" w:rsidRDefault="00B21BBC" w:rsidP="00B21BBC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4B7F83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E07FCB">
                              <w:rPr>
                                <w:rFonts w:ascii="Century Gothic" w:hAnsi="Century Gothic"/>
                                <w:b/>
                                <w:i/>
                                <w:color w:val="4B7F83"/>
                                <w:sz w:val="20"/>
                                <w:szCs w:val="20"/>
                                <w:lang w:val="es-MX"/>
                              </w:rPr>
                              <w:t>UN CUADERNO PROFESIONAL CUADRO CHICO DE PREFERENCIA RECICLADO.</w:t>
                            </w:r>
                          </w:p>
                          <w:p w:rsidR="00B21BBC" w:rsidRPr="008B1E8F" w:rsidRDefault="00B21BBC" w:rsidP="00B21BBC">
                            <w:pPr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722D" id="_x0000_s1043" type="#_x0000_t202" style="position:absolute;margin-left:-14.25pt;margin-top:609.7pt;width:239.75pt;height:39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" filled="f" stroked="f">
                <v:textbox>
                  <w:txbxContent>
                    <w:p w:rsidR="00B21BBC" w:rsidRPr="00E07FCB" w:rsidRDefault="00B21BBC" w:rsidP="00B21BBC">
                      <w:pPr>
                        <w:rPr>
                          <w:rFonts w:ascii="Century Gothic" w:hAnsi="Century Gothic"/>
                          <w:b/>
                          <w:i/>
                          <w:color w:val="4B7F83"/>
                          <w:sz w:val="20"/>
                          <w:szCs w:val="20"/>
                          <w:lang w:val="es-MX"/>
                        </w:rPr>
                      </w:pPr>
                      <w:r w:rsidRPr="00E07FCB">
                        <w:rPr>
                          <w:rFonts w:ascii="Century Gothic" w:hAnsi="Century Gothic"/>
                          <w:b/>
                          <w:i/>
                          <w:color w:val="4B7F83"/>
                          <w:sz w:val="20"/>
                          <w:szCs w:val="20"/>
                          <w:lang w:val="es-MX"/>
                        </w:rPr>
                        <w:t>UN CUADERNO PROFESIONAL CUADRO CHICO DE PREFERENCIA RECICLADO.</w:t>
                      </w:r>
                    </w:p>
                    <w:p w:rsidR="00B21BBC" w:rsidRPr="008B1E8F" w:rsidRDefault="00B21BBC" w:rsidP="00B21BBC">
                      <w:pPr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58B6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071933" wp14:editId="365E807C">
                <wp:simplePos x="0" y="0"/>
                <wp:positionH relativeFrom="margin">
                  <wp:posOffset>-360045</wp:posOffset>
                </wp:positionH>
                <wp:positionV relativeFrom="paragraph">
                  <wp:posOffset>5685155</wp:posOffset>
                </wp:positionV>
                <wp:extent cx="3149600" cy="1237615"/>
                <wp:effectExtent l="0" t="0" r="0" b="635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237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  <w:t>LA PROGRA</w:t>
                            </w:r>
                            <w:r w:rsidR="00D80141"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  <w:t>MACIÓ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  <w:t>N DE “APRENDE EN CASA II” SERA EN UN HORARIO DE 16:00 A 18:30 HRS Y LA REPETICION  DE 21:00 A 23:30 HRS.</w:t>
                            </w:r>
                          </w:p>
                          <w:p w:rsidR="00F358B6" w:rsidRDefault="00F358B6" w:rsidP="00B21BBC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</w:pPr>
                          </w:p>
                          <w:p w:rsidR="00B21BBC" w:rsidRDefault="00F358B6" w:rsidP="00B21BBC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  <w:t>GEO</w:t>
                            </w:r>
                            <w:r w:rsidR="00B21BBC"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  <w:t xml:space="preserve">GRAFÍA SE TRANSMITIRA LOS DÍAS LUNES, MIÉRCOLES Y VIERNES. </w:t>
                            </w:r>
                          </w:p>
                          <w:p w:rsidR="00B21BBC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</w:pPr>
                          </w:p>
                          <w:p w:rsidR="00B21BBC" w:rsidRPr="00D54F38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1933" id="_x0000_s1044" type="#_x0000_t202" style="position:absolute;margin-left:-28.35pt;margin-top:447.65pt;width:248pt;height:97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" filled="f" stroked="f">
                <v:textbox>
                  <w:txbxContent>
                    <w:p w:rsidR="00B21BBC" w:rsidRDefault="00B21BBC" w:rsidP="00B21BBC">
                      <w:pPr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  <w:t>LA PROGRA</w:t>
                      </w:r>
                      <w:r w:rsidR="00D80141"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  <w:t>MACIÓ</w:t>
                      </w:r>
                      <w:r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  <w:t>N DE “APRENDE EN CASA II” SERA EN UN HORARIO DE 16:00 A 18:30 HRS Y LA REPETICION  DE 21:00 A 23:30 HRS.</w:t>
                      </w:r>
                    </w:p>
                    <w:p w:rsidR="00F358B6" w:rsidRDefault="00F358B6" w:rsidP="00B21BBC">
                      <w:pPr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</w:pPr>
                    </w:p>
                    <w:p w:rsidR="00B21BBC" w:rsidRDefault="00F358B6" w:rsidP="00B21BBC">
                      <w:pPr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  <w:t>GEO</w:t>
                      </w:r>
                      <w:r w:rsidR="00B21BBC"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  <w:t xml:space="preserve">GRAFÍA SE TRANSMITIRA LOS DÍAS LUNES, MIÉRCOLES Y VIERNES. </w:t>
                      </w:r>
                    </w:p>
                    <w:p w:rsidR="00B21BBC" w:rsidRDefault="00B21BBC" w:rsidP="00B21BBC">
                      <w:pPr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</w:pPr>
                    </w:p>
                    <w:p w:rsidR="00B21BBC" w:rsidRPr="00D54F38" w:rsidRDefault="00B21BBC" w:rsidP="00B21BBC">
                      <w:pPr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141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082856" wp14:editId="610058A3">
                <wp:simplePos x="0" y="0"/>
                <wp:positionH relativeFrom="page">
                  <wp:posOffset>-239123</wp:posOffset>
                </wp:positionH>
                <wp:positionV relativeFrom="paragraph">
                  <wp:posOffset>2412728</wp:posOffset>
                </wp:positionV>
                <wp:extent cx="7915547" cy="528955"/>
                <wp:effectExtent l="0" t="0" r="9525" b="444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547" cy="528955"/>
                        </a:xfrm>
                        <a:prstGeom prst="rect">
                          <a:avLst/>
                        </a:prstGeom>
                        <a:solidFill>
                          <a:srgbClr val="6CC6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BBC" w:rsidRPr="000467CE" w:rsidRDefault="00B21BBC" w:rsidP="00B21BB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B   </w:t>
                            </w:r>
                            <w:r w:rsidR="00D80141">
                              <w:rPr>
                                <w:sz w:val="48"/>
                                <w:szCs w:val="48"/>
                                <w:lang w:val="es-MX"/>
                              </w:rPr>
                              <w:t xml:space="preserve">    </w:t>
                            </w:r>
                            <w:r w:rsidRPr="0029554B">
                              <w:rPr>
                                <w:b/>
                                <w:sz w:val="48"/>
                                <w:szCs w:val="48"/>
                                <w:lang w:val="es-MX"/>
                              </w:rPr>
                              <w:t>BIENVENIDOS AL CICLO ESCOLAR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82856" id="Rectángulo 11" o:spid="_x0000_s1045" style="position:absolute;margin-left:-18.85pt;margin-top:190pt;width:623.25pt;height:41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" fillcolor="#6cc6c9" stroked="f" strokeweight="2pt">
                <v:textbox>
                  <w:txbxContent>
                    <w:p w:rsidR="00B21BBC" w:rsidRPr="000467CE" w:rsidRDefault="00B21BBC" w:rsidP="00B21BB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B   </w:t>
                      </w:r>
                      <w:r w:rsidR="00D80141">
                        <w:rPr>
                          <w:sz w:val="48"/>
                          <w:szCs w:val="48"/>
                          <w:lang w:val="es-MX"/>
                        </w:rPr>
                        <w:t xml:space="preserve">    </w:t>
                      </w:r>
                      <w:r w:rsidRPr="0029554B">
                        <w:rPr>
                          <w:b/>
                          <w:sz w:val="48"/>
                          <w:szCs w:val="48"/>
                          <w:lang w:val="es-MX"/>
                        </w:rPr>
                        <w:t>BIENVENIDOS AL CICLO ESCOLAR 2020-2021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80141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6DF8C06" wp14:editId="790BBF9B">
                <wp:simplePos x="0" y="0"/>
                <wp:positionH relativeFrom="margin">
                  <wp:posOffset>1022078</wp:posOffset>
                </wp:positionH>
                <wp:positionV relativeFrom="paragraph">
                  <wp:posOffset>2016760</wp:posOffset>
                </wp:positionV>
                <wp:extent cx="4204335" cy="396240"/>
                <wp:effectExtent l="0" t="0" r="0" b="381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0467CE" w:rsidRDefault="00B21BBC" w:rsidP="00B21BB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0467C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E-mai</w:t>
                            </w:r>
                            <w:r w:rsidRPr="00D8014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l:</w:t>
                            </w:r>
                            <w:r w:rsidRPr="00D8014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hyperlink r:id="rId15" w:history="1">
                              <w:r w:rsidR="00D80141" w:rsidRPr="00D80141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es-MX"/>
                                </w:rPr>
                                <w:t>victor.francisco@aefcm.gob.mx</w:t>
                              </w:r>
                            </w:hyperlink>
                          </w:p>
                          <w:p w:rsidR="00B21BBC" w:rsidRDefault="00B21BBC" w:rsidP="00B21BBC">
                            <w:pP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B21BBC" w:rsidRPr="002E7446" w:rsidRDefault="00B21BBC" w:rsidP="00B21BBC">
                            <w:pPr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  <w:lang w:val="es-MX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8C06" id="_x0000_s1046" type="#_x0000_t202" style="position:absolute;margin-left:80.5pt;margin-top:158.8pt;width:331.05pt;height:31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" filled="f" stroked="f">
                <v:textbox>
                  <w:txbxContent>
                    <w:p w:rsidR="00B21BBC" w:rsidRPr="000467CE" w:rsidRDefault="00B21BBC" w:rsidP="00B21BB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  <w:lang w:val="es-MX"/>
                        </w:rPr>
                      </w:pPr>
                      <w:r w:rsidRPr="000467CE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E-mai</w:t>
                      </w:r>
                      <w:r w:rsidRPr="00D80141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l:</w:t>
                      </w:r>
                      <w:r w:rsidRPr="00D80141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hyperlink r:id="rId16" w:history="1">
                        <w:r w:rsidR="00D80141" w:rsidRPr="00D80141">
                          <w:rPr>
                            <w:rStyle w:val="Hipervnculo"/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  <w:szCs w:val="32"/>
                            <w:lang w:val="es-MX"/>
                          </w:rPr>
                          <w:t>victor.francisco@aefcm.gob.mx</w:t>
                        </w:r>
                      </w:hyperlink>
                    </w:p>
                    <w:p w:rsidR="00B21BBC" w:rsidRDefault="00B21BBC" w:rsidP="00B21BBC">
                      <w:pP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B21BBC" w:rsidRPr="002E7446" w:rsidRDefault="00B21BBC" w:rsidP="00B21BBC">
                      <w:pPr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  <w:lang w:val="es-MX"/>
                        </w:rPr>
                        <w:t xml:space="preserve">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141" w:rsidRPr="005262D0">
        <w:rPr>
          <w:noProof/>
          <w:color w:val="000000" w:themeColor="text1"/>
          <w:lang w:val="es-MX"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5A27AB" wp14:editId="50B09ED1">
                <wp:simplePos x="0" y="0"/>
                <wp:positionH relativeFrom="column">
                  <wp:posOffset>-42545</wp:posOffset>
                </wp:positionH>
                <wp:positionV relativeFrom="paragraph">
                  <wp:posOffset>2078052</wp:posOffset>
                </wp:positionV>
                <wp:extent cx="6581670" cy="281940"/>
                <wp:effectExtent l="0" t="0" r="0" b="381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670" cy="281940"/>
                          <a:chOff x="0" y="0"/>
                          <a:chExt cx="6550319" cy="282102"/>
                        </a:xfrm>
                      </wpg:grpSpPr>
                      <wps:wsp>
                        <wps:cNvPr id="17" name="Rectángulo 17"/>
                        <wps:cNvSpPr/>
                        <wps:spPr>
                          <a:xfrm>
                            <a:off x="237486" y="0"/>
                            <a:ext cx="6070059" cy="282102"/>
                          </a:xfrm>
                          <a:prstGeom prst="rect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riángulo isósceles 18"/>
                        <wps:cNvSpPr/>
                        <wps:spPr>
                          <a:xfrm rot="16200000">
                            <a:off x="-19367" y="20548"/>
                            <a:ext cx="280670" cy="241935"/>
                          </a:xfrm>
                          <a:prstGeom prst="triangle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riángulo isósceles 20"/>
                        <wps:cNvSpPr/>
                        <wps:spPr>
                          <a:xfrm rot="5400000">
                            <a:off x="6288965" y="20548"/>
                            <a:ext cx="280671" cy="242036"/>
                          </a:xfrm>
                          <a:prstGeom prst="triangle">
                            <a:avLst/>
                          </a:prstGeom>
                          <a:solidFill>
                            <a:srgbClr val="4B7F8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CEFB2F" id="Grupo 16" o:spid="_x0000_s1026" style="position:absolute;margin-left:-3.35pt;margin-top:163.65pt;width:518.25pt;height:22.2pt;z-index:251668480;mso-width-relative:margin" coordsize="65503,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">
                <v:rect id="Rectángulo 17" o:spid="_x0000_s1027" style="position:absolute;left:2374;width:60701;height:2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4lcEA&#10;AADbAAAADwAAAGRycy9kb3ducmV2LnhtbERPTYvCMBC9L/gfwgh7W1M9rFKNosKyroJgK56HZmyL&#10;zaQ2Ubv+eiMI3ubxPmcya00lrtS40rKCfi8CQZxZXXKuYJ/+fI1AOI+ssbJMCv7JwWza+ZhgrO2N&#10;d3RNfC5CCLsYFRTe17GULivIoOvZmjhwR9sY9AE2udQN3kK4qeQgir6lwZJDQ4E1LQvKTsnFKPhd&#10;rEfn+wCTjd/+pf3DcN3aCpX67LbzMQhPrX+LX+6VDvOH8PwlHC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iuJXBAAAA2wAAAA8AAAAAAAAAAAAAAAAAmAIAAGRycy9kb3du&#10;cmV2LnhtbFBLBQYAAAAABAAEAPUAAACGAwAAAAA=&#10;" fillcolor="#4b7f83" stroked="f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8" o:spid="_x0000_s1028" type="#_x0000_t5" style="position:absolute;left:-194;top:205;width:2807;height:24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iPMUA&#10;AADbAAAADwAAAGRycy9kb3ducmV2LnhtbESPQUvDQBCF74L/YRnBi9iNQqWk3RapESzoobU99DZk&#10;p0kwOxuyYxr/vXMo9DbDe/PeN4vVGFozUJ+ayA6eJhkY4jL6hisH++/3xxmYJMge28jk4I8SrJa3&#10;NwvMfTzzloadVEZDOOXooBbpcmtTWVPANIkdsWqn2AcUXfvK+h7PGh5a+5xlLzZgw9pQY0frmsqf&#10;3W9wcPwqi7eH9WzDw0EKmso+k8/Cufu78XUORmiUq/ly/eEVX2H1Fx3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WI8xQAAANsAAAAPAAAAAAAAAAAAAAAAAJgCAABkcnMv&#10;ZG93bnJldi54bWxQSwUGAAAAAAQABAD1AAAAigMAAAAA&#10;" fillcolor="#4b7f83" stroked="f" strokeweight="2pt"/>
                <v:shape id="Triángulo isósceles 20" o:spid="_x0000_s1029" type="#_x0000_t5" style="position:absolute;left:62889;top:205;width:2807;height:242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vsb4A&#10;AADbAAAADwAAAGRycy9kb3ducmV2LnhtbERPyYoCMRC9D/gPoQQvoulRGKQ1SuMC3sQFvJad6gU7&#10;lSbJaPv35iB4fLx9sepMIx7kfG1Zwe84AUGcW11zqeBy3o1mIHxA1thYJgUv8rBa9n4WmGr75CM9&#10;TqEUMYR9igqqENpUSp9XZNCPbUscucI6gyFCV0rt8BnDTSMnSfInDdYcGypsaV1Rfj/9GwUbN8yG&#10;kqeb20u7ItjtIbvWhVKDfpfNQQTqwlf8ce+1gklcH7/EH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gb7G+AAAA2wAAAA8AAAAAAAAAAAAAAAAAmAIAAGRycy9kb3ducmV2&#10;LnhtbFBLBQYAAAAABAAEAPUAAACDAwAAAAA=&#10;" fillcolor="#4b7f83" stroked="f" strokeweight="2pt"/>
              </v:group>
            </w:pict>
          </mc:Fallback>
        </mc:AlternateContent>
      </w:r>
      <w:r w:rsidR="00D80141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503BE4" wp14:editId="0E1677B7">
                <wp:simplePos x="0" y="0"/>
                <wp:positionH relativeFrom="margin">
                  <wp:posOffset>1386840</wp:posOffset>
                </wp:positionH>
                <wp:positionV relativeFrom="paragraph">
                  <wp:posOffset>2063386</wp:posOffset>
                </wp:positionV>
                <wp:extent cx="3749675" cy="1404620"/>
                <wp:effectExtent l="0" t="0" r="0" b="254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E046C6" w:rsidRDefault="00B21BBC" w:rsidP="00B21BBC">
                            <w:pPr>
                              <w:rPr>
                                <w:rFonts w:ascii="Century Gothic" w:hAnsi="Century Gothic"/>
                                <w:i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03BE4" id="_x0000_s1047" type="#_x0000_t202" style="position:absolute;margin-left:109.2pt;margin-top:162.45pt;width:295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" filled="f" stroked="f">
                <v:textbox style="mso-fit-shape-to-text:t">
                  <w:txbxContent>
                    <w:p w:rsidR="00B21BBC" w:rsidRPr="00E046C6" w:rsidRDefault="00B21BBC" w:rsidP="00B21BBC">
                      <w:pPr>
                        <w:rPr>
                          <w:rFonts w:ascii="Century Gothic" w:hAnsi="Century Gothic"/>
                          <w:i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1BBC" w:rsidRPr="005262D0">
        <w:rPr>
          <w:noProof/>
          <w:color w:val="000000" w:themeColor="text1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64117A" wp14:editId="55FF5E5E">
                <wp:simplePos x="0" y="0"/>
                <wp:positionH relativeFrom="margin">
                  <wp:posOffset>937532</wp:posOffset>
                </wp:positionH>
                <wp:positionV relativeFrom="paragraph">
                  <wp:posOffset>1320165</wp:posOffset>
                </wp:positionV>
                <wp:extent cx="4413250" cy="1404620"/>
                <wp:effectExtent l="0" t="0" r="635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BBC" w:rsidRPr="002E7446" w:rsidRDefault="00B21BBC" w:rsidP="00B21BBC">
                            <w:pPr>
                              <w:rPr>
                                <w:rFonts w:ascii="Century Gothic" w:hAnsi="Century Gothic"/>
                                <w:b/>
                                <w:color w:val="686868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86868"/>
                                <w:sz w:val="40"/>
                                <w:szCs w:val="40"/>
                                <w:lang w:val="es-MX"/>
                              </w:rPr>
                              <w:t xml:space="preserve"> FRANCISCO VEGA VICTOR HUGO</w:t>
                            </w:r>
                          </w:p>
                          <w:p w:rsidR="00B21BBC" w:rsidRPr="003B67F9" w:rsidRDefault="00B21BBC" w:rsidP="00B21B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686868"/>
                                <w:sz w:val="30"/>
                                <w:szCs w:val="30"/>
                                <w:lang w:val="es-MX"/>
                              </w:rPr>
                            </w:pPr>
                            <w:r w:rsidRPr="002E7446">
                              <w:rPr>
                                <w:rFonts w:ascii="Century Gothic" w:hAnsi="Century Gothic"/>
                                <w:b/>
                                <w:i/>
                                <w:color w:val="686868"/>
                                <w:sz w:val="30"/>
                                <w:szCs w:val="30"/>
                              </w:rPr>
                              <w:t>PROFESOR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686868"/>
                                <w:sz w:val="30"/>
                                <w:szCs w:val="30"/>
                                <w:lang w:val="es-MX"/>
                              </w:rPr>
                              <w:t xml:space="preserve"> DE GEOGRAFÍA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4117A" id="_x0000_s1048" type="#_x0000_t202" style="position:absolute;margin-left:73.8pt;margin-top:103.95pt;width:347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" stroked="f">
                <v:textbox style="mso-fit-shape-to-text:t">
                  <w:txbxContent>
                    <w:p w:rsidR="00B21BBC" w:rsidRPr="002E7446" w:rsidRDefault="00B21BBC" w:rsidP="00B21BBC">
                      <w:pPr>
                        <w:rPr>
                          <w:rFonts w:ascii="Century Gothic" w:hAnsi="Century Gothic"/>
                          <w:b/>
                          <w:color w:val="686868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86868"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686868"/>
                          <w:sz w:val="40"/>
                          <w:szCs w:val="40"/>
                          <w:lang w:val="es-MX"/>
                        </w:rPr>
                        <w:t>FRANCISCO VEGA VICTOR HUGO</w:t>
                      </w:r>
                    </w:p>
                    <w:p w:rsidR="00B21BBC" w:rsidRPr="003B67F9" w:rsidRDefault="00B21BBC" w:rsidP="00B21BBC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686868"/>
                          <w:sz w:val="30"/>
                          <w:szCs w:val="30"/>
                          <w:lang w:val="es-MX"/>
                        </w:rPr>
                      </w:pPr>
                      <w:r w:rsidRPr="002E7446">
                        <w:rPr>
                          <w:rFonts w:ascii="Century Gothic" w:hAnsi="Century Gothic"/>
                          <w:b/>
                          <w:i/>
                          <w:color w:val="686868"/>
                          <w:sz w:val="30"/>
                          <w:szCs w:val="30"/>
                        </w:rPr>
                        <w:t>PROFESOR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686868"/>
                          <w:sz w:val="30"/>
                          <w:szCs w:val="30"/>
                          <w:lang w:val="es-MX"/>
                        </w:rPr>
                        <w:t xml:space="preserve"> DE GEOGRAFÍA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1BBC" w:rsidRPr="003A3775" w:rsidSect="00573029">
      <w:pgSz w:w="11906" w:h="16838" w:code="9"/>
      <w:pgMar w:top="1021" w:right="567" w:bottom="1021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BFB" w:rsidRDefault="00645BFB" w:rsidP="00DC5D31">
      <w:r>
        <w:separator/>
      </w:r>
    </w:p>
  </w:endnote>
  <w:endnote w:type="continuationSeparator" w:id="0">
    <w:p w:rsidR="00645BFB" w:rsidRDefault="00645BFB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BFB" w:rsidRDefault="00645BFB" w:rsidP="00DC5D31">
      <w:r>
        <w:separator/>
      </w:r>
    </w:p>
  </w:footnote>
  <w:footnote w:type="continuationSeparator" w:id="0">
    <w:p w:rsidR="00645BFB" w:rsidRDefault="00645BFB" w:rsidP="00DC5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9CB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Listadecomprobacin"/>
      <w:lvlText w:val=""/>
      <w:lvlJc w:val="left"/>
      <w:pPr>
        <w:ind w:left="397" w:hanging="397"/>
      </w:pPr>
      <w:rPr>
        <w:rFonts w:ascii="Symbol" w:hAnsi="Symbol" w:hint="default"/>
        <w:u w:color="242852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805D0"/>
    <w:multiLevelType w:val="hybridMultilevel"/>
    <w:tmpl w:val="6D54C77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12"/>
  </w:num>
  <w:num w:numId="5">
    <w:abstractNumId w:val="15"/>
  </w:num>
  <w:num w:numId="6">
    <w:abstractNumId w:val="1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10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attachedTemplate r:id="rId1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75"/>
    <w:rsid w:val="0001761D"/>
    <w:rsid w:val="00032177"/>
    <w:rsid w:val="000379A2"/>
    <w:rsid w:val="000B3E71"/>
    <w:rsid w:val="000F23C5"/>
    <w:rsid w:val="000F44BA"/>
    <w:rsid w:val="00115B37"/>
    <w:rsid w:val="001A6320"/>
    <w:rsid w:val="001B330C"/>
    <w:rsid w:val="00245AA2"/>
    <w:rsid w:val="002D03A2"/>
    <w:rsid w:val="003135CD"/>
    <w:rsid w:val="003179EB"/>
    <w:rsid w:val="00333781"/>
    <w:rsid w:val="00354439"/>
    <w:rsid w:val="003751D5"/>
    <w:rsid w:val="0038252D"/>
    <w:rsid w:val="003A3775"/>
    <w:rsid w:val="003B7552"/>
    <w:rsid w:val="003C602C"/>
    <w:rsid w:val="003C6F53"/>
    <w:rsid w:val="00415899"/>
    <w:rsid w:val="00425288"/>
    <w:rsid w:val="004B123B"/>
    <w:rsid w:val="004B50BE"/>
    <w:rsid w:val="00527480"/>
    <w:rsid w:val="005618A8"/>
    <w:rsid w:val="005640E4"/>
    <w:rsid w:val="00573029"/>
    <w:rsid w:val="005755E1"/>
    <w:rsid w:val="0059037F"/>
    <w:rsid w:val="00627C11"/>
    <w:rsid w:val="00645BFB"/>
    <w:rsid w:val="006B4992"/>
    <w:rsid w:val="006C554A"/>
    <w:rsid w:val="006E3C43"/>
    <w:rsid w:val="006F220A"/>
    <w:rsid w:val="00713D96"/>
    <w:rsid w:val="00716614"/>
    <w:rsid w:val="00721E9B"/>
    <w:rsid w:val="00761D56"/>
    <w:rsid w:val="0079681F"/>
    <w:rsid w:val="007F0872"/>
    <w:rsid w:val="008004AE"/>
    <w:rsid w:val="008121DA"/>
    <w:rsid w:val="008351AF"/>
    <w:rsid w:val="008424EB"/>
    <w:rsid w:val="0091190D"/>
    <w:rsid w:val="00925CF7"/>
    <w:rsid w:val="009A1149"/>
    <w:rsid w:val="009A11F0"/>
    <w:rsid w:val="009A12CB"/>
    <w:rsid w:val="009B61C4"/>
    <w:rsid w:val="009D044D"/>
    <w:rsid w:val="009D207E"/>
    <w:rsid w:val="00A05B52"/>
    <w:rsid w:val="00A40D99"/>
    <w:rsid w:val="00A55C79"/>
    <w:rsid w:val="00A64A0F"/>
    <w:rsid w:val="00AB5744"/>
    <w:rsid w:val="00AD5B55"/>
    <w:rsid w:val="00AE7331"/>
    <w:rsid w:val="00B14394"/>
    <w:rsid w:val="00B21BBC"/>
    <w:rsid w:val="00B26E49"/>
    <w:rsid w:val="00B715D5"/>
    <w:rsid w:val="00B93157"/>
    <w:rsid w:val="00BA3B02"/>
    <w:rsid w:val="00BA681C"/>
    <w:rsid w:val="00BB33CE"/>
    <w:rsid w:val="00BF43C1"/>
    <w:rsid w:val="00C6523B"/>
    <w:rsid w:val="00CB315B"/>
    <w:rsid w:val="00CB6656"/>
    <w:rsid w:val="00CD67C6"/>
    <w:rsid w:val="00D053B5"/>
    <w:rsid w:val="00D07B45"/>
    <w:rsid w:val="00D80141"/>
    <w:rsid w:val="00D878E1"/>
    <w:rsid w:val="00D93F94"/>
    <w:rsid w:val="00DB4BE5"/>
    <w:rsid w:val="00DC1F93"/>
    <w:rsid w:val="00DC274E"/>
    <w:rsid w:val="00DC5D31"/>
    <w:rsid w:val="00E2687A"/>
    <w:rsid w:val="00E368C0"/>
    <w:rsid w:val="00E436E9"/>
    <w:rsid w:val="00E5035D"/>
    <w:rsid w:val="00E615E1"/>
    <w:rsid w:val="00EA784E"/>
    <w:rsid w:val="00EB50F0"/>
    <w:rsid w:val="00EC6453"/>
    <w:rsid w:val="00ED5FDF"/>
    <w:rsid w:val="00EF0810"/>
    <w:rsid w:val="00F358B6"/>
    <w:rsid w:val="00F50B25"/>
    <w:rsid w:val="00F74068"/>
    <w:rsid w:val="00F74868"/>
    <w:rsid w:val="00F957FC"/>
    <w:rsid w:val="00FE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54A"/>
  </w:style>
  <w:style w:type="paragraph" w:styleId="Ttulo1">
    <w:name w:val="heading 1"/>
    <w:basedOn w:val="Normal"/>
    <w:link w:val="Ttulo1Car"/>
    <w:uiPriority w:val="9"/>
    <w:rsid w:val="003179EB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4A66AC" w:themeColor="accent1"/>
      <w:szCs w:val="32"/>
    </w:rPr>
  </w:style>
  <w:style w:type="paragraph" w:styleId="Ttulo2">
    <w:name w:val="heading 2"/>
    <w:basedOn w:val="Normal"/>
    <w:link w:val="Ttulo2Car"/>
    <w:uiPriority w:val="9"/>
    <w:qFormat/>
    <w:rsid w:val="003179EB"/>
    <w:pPr>
      <w:keepNext/>
      <w:keepLines/>
      <w:contextualSpacing/>
      <w:jc w:val="center"/>
      <w:outlineLvl w:val="1"/>
    </w:pPr>
    <w:rPr>
      <w:rFonts w:asciiTheme="majorHAnsi" w:eastAsiaTheme="majorEastAsia" w:hAnsiTheme="majorHAnsi" w:cstheme="majorBidi"/>
      <w:b/>
      <w:color w:val="4A66AC" w:themeColor="accent1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3179EB"/>
    <w:pPr>
      <w:keepNext/>
      <w:keepLines/>
      <w:spacing w:after="240"/>
      <w:contextualSpacing/>
      <w:jc w:val="center"/>
      <w:outlineLvl w:val="2"/>
    </w:pPr>
    <w:rPr>
      <w:rFonts w:eastAsiaTheme="majorEastAsia" w:cstheme="majorBidi"/>
      <w:i/>
      <w:color w:val="FFFFFF" w:themeColor="background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3179EB"/>
    <w:rPr>
      <w:rFonts w:eastAsiaTheme="majorEastAsia" w:cstheme="majorBidi"/>
      <w:i/>
      <w:color w:val="FFFFFF" w:themeColor="background1"/>
      <w:szCs w:val="24"/>
    </w:rPr>
  </w:style>
  <w:style w:type="table" w:styleId="Tablaconcuadrcula">
    <w:name w:val="Table Grid"/>
    <w:basedOn w:val="Tabla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link w:val="PuestoCar"/>
    <w:uiPriority w:val="1"/>
    <w:qFormat/>
    <w:rsid w:val="003179EB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"/>
    <w:rsid w:val="003179EB"/>
    <w:rPr>
      <w:rFonts w:asciiTheme="majorHAnsi" w:eastAsiaTheme="majorEastAsia" w:hAnsiTheme="majorHAnsi" w:cstheme="majorBidi"/>
      <w:color w:val="FFFFFF" w:themeColor="background1"/>
      <w:kern w:val="28"/>
      <w:sz w:val="56"/>
      <w:szCs w:val="56"/>
    </w:rPr>
  </w:style>
  <w:style w:type="paragraph" w:customStyle="1" w:styleId="Listadecomprobacin">
    <w:name w:val="Lista de comprobación"/>
    <w:basedOn w:val="Normal"/>
    <w:uiPriority w:val="10"/>
    <w:qFormat/>
    <w:rsid w:val="003179EB"/>
    <w:pPr>
      <w:numPr>
        <w:numId w:val="1"/>
      </w:numPr>
      <w:spacing w:before="120"/>
      <w:ind w:left="403" w:hanging="403"/>
    </w:pPr>
    <w:rPr>
      <w:rFonts w:cs="Tahoma"/>
    </w:rPr>
  </w:style>
  <w:style w:type="character" w:styleId="Textoennegrita">
    <w:name w:val="Strong"/>
    <w:basedOn w:val="Fuentedeprrafopredeter"/>
    <w:uiPriority w:val="22"/>
    <w:unhideWhenUsed/>
    <w:qFormat/>
    <w:rsid w:val="00BB33CE"/>
    <w:rPr>
      <w:rFonts w:asciiTheme="majorHAnsi" w:hAnsiTheme="majorHAnsi"/>
      <w:b/>
      <w:bCs/>
      <w:color w:val="4A66AC" w:themeColor="accent1"/>
    </w:rPr>
  </w:style>
  <w:style w:type="paragraph" w:customStyle="1" w:styleId="Normalnegrita">
    <w:name w:val="Normal: negrita"/>
    <w:basedOn w:val="Normal"/>
    <w:qFormat/>
    <w:rsid w:val="00BA3B02"/>
    <w:pPr>
      <w:jc w:val="center"/>
    </w:pPr>
    <w:rPr>
      <w:b/>
    </w:rPr>
  </w:style>
  <w:style w:type="paragraph" w:styleId="Encabezado">
    <w:name w:val="header"/>
    <w:basedOn w:val="Normal"/>
    <w:link w:val="EncabezadoCar"/>
    <w:uiPriority w:val="99"/>
    <w:unhideWhenUsed/>
    <w:rsid w:val="00DC5D3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5D31"/>
    <w:rPr>
      <w:color w:val="000000" w:themeColor="text1"/>
      <w:sz w:val="21"/>
    </w:rPr>
  </w:style>
  <w:style w:type="paragraph" w:styleId="Piedepgina">
    <w:name w:val="footer"/>
    <w:basedOn w:val="Normal"/>
    <w:link w:val="PiedepginaCar"/>
    <w:uiPriority w:val="99"/>
    <w:unhideWhenUsed/>
    <w:rsid w:val="00DC5D3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D31"/>
    <w:rPr>
      <w:color w:val="000000" w:themeColor="text1"/>
      <w:sz w:val="21"/>
    </w:rPr>
  </w:style>
  <w:style w:type="paragraph" w:styleId="Subttulo">
    <w:name w:val="Subtitle"/>
    <w:basedOn w:val="Normal"/>
    <w:link w:val="SubttuloCar"/>
    <w:uiPriority w:val="11"/>
    <w:unhideWhenUsed/>
    <w:qFormat/>
    <w:rsid w:val="004B50BE"/>
    <w:pPr>
      <w:keepNext/>
      <w:numPr>
        <w:ilvl w:val="1"/>
      </w:numPr>
      <w:spacing w:before="240" w:after="240"/>
      <w:ind w:left="173"/>
      <w:contextualSpacing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tuloCar">
    <w:name w:val="Subtítulo Car"/>
    <w:basedOn w:val="Fuentedeprrafopredeter"/>
    <w:link w:val="Subttulo"/>
    <w:uiPriority w:val="11"/>
    <w:rsid w:val="004B50BE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styleId="Textodelmarcadordeposicin">
    <w:name w:val="Placeholder Text"/>
    <w:basedOn w:val="Fuentedeprrafopredeter"/>
    <w:uiPriority w:val="99"/>
    <w:semiHidden/>
    <w:rsid w:val="00B93157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3179EB"/>
    <w:rPr>
      <w:rFonts w:asciiTheme="majorHAnsi" w:eastAsiaTheme="majorEastAsia" w:hAnsiTheme="majorHAnsi" w:cstheme="majorBidi"/>
      <w:color w:val="4A66AC" w:themeColor="accent1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179EB"/>
    <w:rPr>
      <w:rFonts w:asciiTheme="majorHAnsi" w:eastAsiaTheme="majorEastAsia" w:hAnsiTheme="majorHAnsi" w:cstheme="majorBidi"/>
      <w:b/>
      <w:color w:val="4A66AC" w:themeColor="accent1"/>
      <w:szCs w:val="26"/>
    </w:rPr>
  </w:style>
  <w:style w:type="paragraph" w:customStyle="1" w:styleId="Normalgrande">
    <w:name w:val="Normal: grande"/>
    <w:basedOn w:val="Normal"/>
    <w:qFormat/>
    <w:rsid w:val="003179EB"/>
    <w:pPr>
      <w:spacing w:before="360" w:after="360"/>
    </w:pPr>
    <w:rPr>
      <w:sz w:val="24"/>
    </w:rPr>
  </w:style>
  <w:style w:type="character" w:styleId="Hipervnculo">
    <w:name w:val="Hyperlink"/>
    <w:basedOn w:val="Fuentedeprrafopredeter"/>
    <w:uiPriority w:val="99"/>
    <w:unhideWhenUsed/>
    <w:rsid w:val="00B21BBC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victor.francisco@aefcm.gob.m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victor.francisco@aefcm.gob.mx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THOR%20HUGO\AppData\Roaming\Microsoft\Plantillas\Acuerdo%20de%20comportamiento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7BD31D5A45D4193BF6DAFDF647F3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6A4DA-C2CD-4C00-AE5A-7B449B83A03F}"/>
      </w:docPartPr>
      <w:docPartBody>
        <w:p w:rsidR="00647ABC" w:rsidRDefault="0017234E" w:rsidP="0017234E">
          <w:pPr>
            <w:pStyle w:val="87BD31D5A45D4193BF6DAFDF647F3402"/>
          </w:pPr>
          <w:r w:rsidRPr="00EF0810">
            <w:rPr>
              <w:lang w:bidi="es-ES"/>
            </w:rPr>
            <w:t>Alumno:</w:t>
          </w:r>
        </w:p>
      </w:docPartBody>
    </w:docPart>
    <w:docPart>
      <w:docPartPr>
        <w:name w:val="61ED9E6E3E124F2AA5960BB6DADDF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9110A-F63E-4BB4-BD12-706646D7A0F7}"/>
      </w:docPartPr>
      <w:docPartBody>
        <w:p w:rsidR="00647ABC" w:rsidRDefault="0017234E" w:rsidP="0017234E">
          <w:pPr>
            <w:pStyle w:val="61ED9E6E3E124F2AA5960BB6DADDF750"/>
          </w:pPr>
          <w:r w:rsidRPr="00EF0810">
            <w:rPr>
              <w:lang w:bidi="es-ES"/>
            </w:rPr>
            <w:t>El alumno</w:t>
          </w:r>
        </w:p>
      </w:docPartBody>
    </w:docPart>
    <w:docPart>
      <w:docPartPr>
        <w:name w:val="0652E62FD87E4481BBF68E3DB3B81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81AE7-59B0-4EFE-BFC3-1F8BFF2E4D7F}"/>
      </w:docPartPr>
      <w:docPartBody>
        <w:p w:rsidR="00647ABC" w:rsidRDefault="0017234E" w:rsidP="0017234E">
          <w:pPr>
            <w:pStyle w:val="0652E62FD87E4481BBF68E3DB3B81801"/>
          </w:pPr>
          <w:r w:rsidRPr="00EF0810">
            <w:rPr>
              <w:lang w:bidi="es-ES"/>
            </w:rPr>
            <w:t>El alumno</w:t>
          </w:r>
        </w:p>
      </w:docPartBody>
    </w:docPart>
    <w:docPart>
      <w:docPartPr>
        <w:name w:val="0ED83D44D45D414E8327E58100EE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1A68-A56D-4361-8CA3-4A5FA3637F4B}"/>
      </w:docPartPr>
      <w:docPartBody>
        <w:p w:rsidR="00647ABC" w:rsidRDefault="0017234E" w:rsidP="0017234E">
          <w:pPr>
            <w:pStyle w:val="0ED83D44D45D414E8327E58100EEC87D"/>
          </w:pPr>
          <w:r w:rsidRPr="00EF0810">
            <w:rPr>
              <w:lang w:bidi="es-ES"/>
            </w:rPr>
            <w:t>______________________________________________________________________________</w:t>
          </w:r>
          <w:r w:rsidRPr="00EF0810">
            <w:rPr>
              <w:lang w:bidi="es-ES"/>
            </w:rPr>
            <w:br/>
            <w:t>______________________________________________________________________________</w:t>
          </w:r>
          <w:r w:rsidRPr="00EF0810">
            <w:rPr>
              <w:lang w:bidi="es-ES"/>
            </w:rPr>
            <w:br/>
            <w:t>______________________________________________________________________________</w:t>
          </w:r>
        </w:p>
      </w:docPartBody>
    </w:docPart>
    <w:docPart>
      <w:docPartPr>
        <w:name w:val="77D6AAC89678420EB5C85948B2FDD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04B88-3B42-467B-9DBD-4A6A6044C2AE}"/>
      </w:docPartPr>
      <w:docPartBody>
        <w:p w:rsidR="00647ABC" w:rsidRDefault="0017234E" w:rsidP="0017234E">
          <w:pPr>
            <w:pStyle w:val="77D6AAC89678420EB5C85948B2FDDBB3"/>
          </w:pPr>
          <w:r w:rsidRPr="00EF0810">
            <w:rPr>
              <w:lang w:bidi="es-ES"/>
            </w:rPr>
            <w:t>Alumno:</w:t>
          </w:r>
        </w:p>
      </w:docPartBody>
    </w:docPart>
    <w:docPart>
      <w:docPartPr>
        <w:name w:val="2825B01BBCEF444D9C0C3755938B2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A1D95-8E04-4B6B-AB8B-D9D4C6589E93}"/>
      </w:docPartPr>
      <w:docPartBody>
        <w:p w:rsidR="00647ABC" w:rsidRDefault="0017234E" w:rsidP="0017234E">
          <w:pPr>
            <w:pStyle w:val="2825B01BBCEF444D9C0C3755938B2DF0"/>
          </w:pPr>
          <w:r w:rsidRPr="00EF0810">
            <w:rPr>
              <w:lang w:bidi="es-ES"/>
            </w:rPr>
            <w:t>El alumno</w:t>
          </w:r>
        </w:p>
      </w:docPartBody>
    </w:docPart>
    <w:docPart>
      <w:docPartPr>
        <w:name w:val="0D6784219EFD41EDBE54B65C2C875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972A6-CE2C-47ED-9DA6-13042ABBCDF5}"/>
      </w:docPartPr>
      <w:docPartBody>
        <w:p w:rsidR="00647ABC" w:rsidRDefault="0017234E" w:rsidP="0017234E">
          <w:pPr>
            <w:pStyle w:val="0D6784219EFD41EDBE54B65C2C875520"/>
          </w:pPr>
          <w:r w:rsidRPr="00EF0810">
            <w:rPr>
              <w:lang w:bidi="es-ES"/>
            </w:rPr>
            <w:t>El alumno</w:t>
          </w:r>
        </w:p>
      </w:docPartBody>
    </w:docPart>
    <w:docPart>
      <w:docPartPr>
        <w:name w:val="4BA4C12C24FF440F991751A792E44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0D6CD-95D6-4366-B951-595CAEB1E47F}"/>
      </w:docPartPr>
      <w:docPartBody>
        <w:p w:rsidR="00647ABC" w:rsidRDefault="0017234E" w:rsidP="0017234E">
          <w:pPr>
            <w:pStyle w:val="4BA4C12C24FF440F991751A792E4442A"/>
          </w:pPr>
          <w:r w:rsidRPr="00EF0810">
            <w:rPr>
              <w:lang w:bidi="es-ES"/>
            </w:rPr>
            <w:t>______________________________________________________________________________</w:t>
          </w:r>
          <w:r w:rsidRPr="00EF0810">
            <w:rPr>
              <w:lang w:bidi="es-ES"/>
            </w:rPr>
            <w:br/>
            <w:t>______________________________________________________________________________</w:t>
          </w:r>
          <w:r w:rsidRPr="00EF0810">
            <w:rPr>
              <w:lang w:bidi="es-ES"/>
            </w:rPr>
            <w:br/>
            <w:t>______________________________________________________________________________</w:t>
          </w:r>
        </w:p>
      </w:docPartBody>
    </w:docPart>
    <w:docPart>
      <w:docPartPr>
        <w:name w:val="B021F38F72214CEEB52981E29554E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8BA89-B1C6-4ED1-8007-6A07159561D5}"/>
      </w:docPartPr>
      <w:docPartBody>
        <w:p w:rsidR="00647ABC" w:rsidRDefault="0017234E" w:rsidP="0017234E">
          <w:pPr>
            <w:pStyle w:val="B021F38F72214CEEB52981E29554E630"/>
          </w:pPr>
          <w:r w:rsidRPr="00EF0810">
            <w:rPr>
              <w:lang w:bidi="es-ES"/>
            </w:rPr>
            <w:t>Alumno:</w:t>
          </w:r>
        </w:p>
      </w:docPartBody>
    </w:docPart>
    <w:docPart>
      <w:docPartPr>
        <w:name w:val="3AFB565858EF41EA804AF73D9545A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D53E2-9482-4138-9D04-A2A6C66F1E5F}"/>
      </w:docPartPr>
      <w:docPartBody>
        <w:p w:rsidR="00647ABC" w:rsidRDefault="0017234E" w:rsidP="0017234E">
          <w:pPr>
            <w:pStyle w:val="3AFB565858EF41EA804AF73D9545AF14"/>
          </w:pPr>
          <w:r w:rsidRPr="00EF0810">
            <w:rPr>
              <w:lang w:bidi="es-ES"/>
            </w:rPr>
            <w:t>El alumno</w:t>
          </w:r>
        </w:p>
      </w:docPartBody>
    </w:docPart>
    <w:docPart>
      <w:docPartPr>
        <w:name w:val="A95757089A2A4BD1988433096FFD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5059E-98E4-471A-B8A6-CEDBD8DAD4A8}"/>
      </w:docPartPr>
      <w:docPartBody>
        <w:p w:rsidR="00647ABC" w:rsidRDefault="0017234E" w:rsidP="0017234E">
          <w:pPr>
            <w:pStyle w:val="A95757089A2A4BD1988433096FFD9200"/>
          </w:pPr>
          <w:r w:rsidRPr="00EF0810">
            <w:rPr>
              <w:lang w:bidi="es-ES"/>
            </w:rPr>
            <w:t>El alumno</w:t>
          </w:r>
        </w:p>
      </w:docPartBody>
    </w:docPart>
    <w:docPart>
      <w:docPartPr>
        <w:name w:val="093B7F821EFA4B6394EFC441A3C7E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35EA0-C0A7-4713-ADBB-D953EC731E60}"/>
      </w:docPartPr>
      <w:docPartBody>
        <w:p w:rsidR="00647ABC" w:rsidRDefault="0017234E" w:rsidP="0017234E">
          <w:pPr>
            <w:pStyle w:val="093B7F821EFA4B6394EFC441A3C7E488"/>
          </w:pPr>
          <w:r w:rsidRPr="00EF0810">
            <w:rPr>
              <w:lang w:bidi="es-ES"/>
            </w:rPr>
            <w:t>______________________________________________________________________________</w:t>
          </w:r>
          <w:r w:rsidRPr="00EF0810">
            <w:rPr>
              <w:lang w:bidi="es-ES"/>
            </w:rPr>
            <w:br/>
            <w:t>______________________________________________________________________________</w:t>
          </w:r>
          <w:r w:rsidRPr="00EF0810">
            <w:rPr>
              <w:lang w:bidi="es-ES"/>
            </w:rPr>
            <w:br/>
            <w:t>______________________________________________________________________________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4E"/>
    <w:rsid w:val="0017234E"/>
    <w:rsid w:val="00647ABC"/>
    <w:rsid w:val="00CF2C63"/>
    <w:rsid w:val="00D9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F722E855D144DC0A5B77850B0209C59">
    <w:name w:val="1F722E855D144DC0A5B77850B0209C59"/>
  </w:style>
  <w:style w:type="paragraph" w:customStyle="1" w:styleId="10F2ED67C07B4289A777813F110468EE">
    <w:name w:val="10F2ED67C07B4289A777813F110468EE"/>
  </w:style>
  <w:style w:type="paragraph" w:customStyle="1" w:styleId="7BB2FBEE466B44E989A05060CE72C6E3">
    <w:name w:val="7BB2FBEE466B44E989A05060CE72C6E3"/>
  </w:style>
  <w:style w:type="paragraph" w:customStyle="1" w:styleId="6B124E4756B34FE08B21C50CFC85B4DB">
    <w:name w:val="6B124E4756B34FE08B21C50CFC85B4DB"/>
  </w:style>
  <w:style w:type="paragraph" w:customStyle="1" w:styleId="5DC87B861CF44B4897F89E750B0B0C62">
    <w:name w:val="5DC87B861CF44B4897F89E750B0B0C62"/>
  </w:style>
  <w:style w:type="paragraph" w:customStyle="1" w:styleId="ECC5F2459CDC47F9B77233BCBE8CEDE0">
    <w:name w:val="ECC5F2459CDC47F9B77233BCBE8CEDE0"/>
  </w:style>
  <w:style w:type="paragraph" w:customStyle="1" w:styleId="1172725FE21244AF9F60E3F120D097C7">
    <w:name w:val="1172725FE21244AF9F60E3F120D097C7"/>
  </w:style>
  <w:style w:type="paragraph" w:customStyle="1" w:styleId="D12D5D554ACA45C8B8BF46CDFAAF4C9A">
    <w:name w:val="D12D5D554ACA45C8B8BF46CDFAAF4C9A"/>
  </w:style>
  <w:style w:type="paragraph" w:customStyle="1" w:styleId="581CF30240B14B6D81558700E682E963">
    <w:name w:val="581CF30240B14B6D81558700E682E963"/>
  </w:style>
  <w:style w:type="paragraph" w:customStyle="1" w:styleId="3B8ACE46A45B447A82A7AB675F56CDE7">
    <w:name w:val="3B8ACE46A45B447A82A7AB675F56CDE7"/>
  </w:style>
  <w:style w:type="paragraph" w:customStyle="1" w:styleId="2D8FD2C82D3B4EB89BCD7C3C5296D01A">
    <w:name w:val="2D8FD2C82D3B4EB89BCD7C3C5296D01A"/>
  </w:style>
  <w:style w:type="paragraph" w:customStyle="1" w:styleId="23A352F5EA4742779C5F41742C233A44">
    <w:name w:val="23A352F5EA4742779C5F41742C233A44"/>
  </w:style>
  <w:style w:type="paragraph" w:customStyle="1" w:styleId="0CE9512D205E462C8B1E930D474C5A4C">
    <w:name w:val="0CE9512D205E462C8B1E930D474C5A4C"/>
  </w:style>
  <w:style w:type="paragraph" w:customStyle="1" w:styleId="B7B95D777FFB427D81251C80E5F51EC2">
    <w:name w:val="B7B95D777FFB427D81251C80E5F51EC2"/>
  </w:style>
  <w:style w:type="paragraph" w:customStyle="1" w:styleId="62F84985376F484E8BE316C8BA7BDFEE">
    <w:name w:val="62F84985376F484E8BE316C8BA7BDFEE"/>
  </w:style>
  <w:style w:type="paragraph" w:customStyle="1" w:styleId="2EB1DA79344C4B9DBDAEBEB3FAE1F44D">
    <w:name w:val="2EB1DA79344C4B9DBDAEBEB3FAE1F44D"/>
  </w:style>
  <w:style w:type="paragraph" w:customStyle="1" w:styleId="F2D8ACA04810415D918BD884C75E6107">
    <w:name w:val="F2D8ACA04810415D918BD884C75E6107"/>
  </w:style>
  <w:style w:type="paragraph" w:customStyle="1" w:styleId="7CD6CD6CC0A841DC90A4C5116DF30630">
    <w:name w:val="7CD6CD6CC0A841DC90A4C5116DF30630"/>
  </w:style>
  <w:style w:type="paragraph" w:customStyle="1" w:styleId="8054136D78434CBD87C9617A061EF946">
    <w:name w:val="8054136D78434CBD87C9617A061EF946"/>
  </w:style>
  <w:style w:type="paragraph" w:customStyle="1" w:styleId="8FBB2E0C2E004B098E7E275C13499EAF">
    <w:name w:val="8FBB2E0C2E004B098E7E275C13499EAF"/>
  </w:style>
  <w:style w:type="paragraph" w:customStyle="1" w:styleId="E3F31FE5666440EB8999C80C237DF7BA">
    <w:name w:val="E3F31FE5666440EB8999C80C237DF7BA"/>
  </w:style>
  <w:style w:type="paragraph" w:customStyle="1" w:styleId="808CAE1EBE5547608DF77EB9B87A84A4">
    <w:name w:val="808CAE1EBE5547608DF77EB9B87A84A4"/>
  </w:style>
  <w:style w:type="paragraph" w:customStyle="1" w:styleId="4CD8D1AF2FCC423BA5A57280906A2CCD">
    <w:name w:val="4CD8D1AF2FCC423BA5A57280906A2CCD"/>
  </w:style>
  <w:style w:type="paragraph" w:customStyle="1" w:styleId="EF5300DEC84D43DDB9C9352BEC85BC1B">
    <w:name w:val="EF5300DEC84D43DDB9C9352BEC85BC1B"/>
  </w:style>
  <w:style w:type="paragraph" w:customStyle="1" w:styleId="70B45CBE38F2460296965FF6600224BB">
    <w:name w:val="70B45CBE38F2460296965FF6600224BB"/>
  </w:style>
  <w:style w:type="paragraph" w:customStyle="1" w:styleId="0C7E31A6C16A4BBDB4707D184A944A82">
    <w:name w:val="0C7E31A6C16A4BBDB4707D184A944A82"/>
  </w:style>
  <w:style w:type="paragraph" w:customStyle="1" w:styleId="5BE20DBB654D41C48879B0E43FCB34D5">
    <w:name w:val="5BE20DBB654D41C48879B0E43FCB34D5"/>
  </w:style>
  <w:style w:type="paragraph" w:customStyle="1" w:styleId="6445D62AC316483D82D12F2038EB23A0">
    <w:name w:val="6445D62AC316483D82D12F2038EB23A0"/>
  </w:style>
  <w:style w:type="paragraph" w:customStyle="1" w:styleId="A1B09AB041614B16890CD41E7EEB8CF4">
    <w:name w:val="A1B09AB041614B16890CD41E7EEB8CF4"/>
  </w:style>
  <w:style w:type="paragraph" w:customStyle="1" w:styleId="92CF9D4F1741494D8262A729E43122B5">
    <w:name w:val="92CF9D4F1741494D8262A729E43122B5"/>
  </w:style>
  <w:style w:type="paragraph" w:customStyle="1" w:styleId="4AEF4AE578C54749B887B4DB5D251203">
    <w:name w:val="4AEF4AE578C54749B887B4DB5D251203"/>
  </w:style>
  <w:style w:type="paragraph" w:customStyle="1" w:styleId="F6D608E6BFD249028D97A65B4FADCCE4">
    <w:name w:val="F6D608E6BFD249028D97A65B4FADCCE4"/>
  </w:style>
  <w:style w:type="paragraph" w:customStyle="1" w:styleId="7CF36A377A734BB5B5F149FEC8FE1D92">
    <w:name w:val="7CF36A377A734BB5B5F149FEC8FE1D92"/>
  </w:style>
  <w:style w:type="paragraph" w:customStyle="1" w:styleId="85D0D96D028B4EB0851F8144488BA4BD">
    <w:name w:val="85D0D96D028B4EB0851F8144488BA4BD"/>
  </w:style>
  <w:style w:type="paragraph" w:customStyle="1" w:styleId="306B3F247D8A4857A102675A0C9B30AF">
    <w:name w:val="306B3F247D8A4857A102675A0C9B30AF"/>
  </w:style>
  <w:style w:type="paragraph" w:customStyle="1" w:styleId="77849BC743A0493AB25D4ABEA75270C7">
    <w:name w:val="77849BC743A0493AB25D4ABEA75270C7"/>
  </w:style>
  <w:style w:type="paragraph" w:customStyle="1" w:styleId="8F04E674952543A791655F53215CEBAA">
    <w:name w:val="8F04E674952543A791655F53215CEBAA"/>
  </w:style>
  <w:style w:type="paragraph" w:customStyle="1" w:styleId="DED1AC9E169F40798925D99F154511F2">
    <w:name w:val="DED1AC9E169F40798925D99F154511F2"/>
  </w:style>
  <w:style w:type="paragraph" w:customStyle="1" w:styleId="05E9ED4F9279433784A7D69FEB01C14C">
    <w:name w:val="05E9ED4F9279433784A7D69FEB01C14C"/>
  </w:style>
  <w:style w:type="paragraph" w:customStyle="1" w:styleId="3232ED22BF544B4FB76A9D71718DE1EE">
    <w:name w:val="3232ED22BF544B4FB76A9D71718DE1EE"/>
  </w:style>
  <w:style w:type="paragraph" w:customStyle="1" w:styleId="FFE4BB0EDF364EEE94CE2AAA9878E1E3">
    <w:name w:val="FFE4BB0EDF364EEE94CE2AAA9878E1E3"/>
  </w:style>
  <w:style w:type="paragraph" w:customStyle="1" w:styleId="D62CF25B11054CCEABFC89D5C88C0B62">
    <w:name w:val="D62CF25B11054CCEABFC89D5C88C0B62"/>
  </w:style>
  <w:style w:type="paragraph" w:customStyle="1" w:styleId="4D3216CF66A24AA7882382B8FAF35582">
    <w:name w:val="4D3216CF66A24AA7882382B8FAF35582"/>
  </w:style>
  <w:style w:type="paragraph" w:customStyle="1" w:styleId="BEA8B689591F45AEB63419573E4A7978">
    <w:name w:val="BEA8B689591F45AEB63419573E4A7978"/>
  </w:style>
  <w:style w:type="paragraph" w:customStyle="1" w:styleId="AAF4076F952D4B7E91C0B3B906EB7152">
    <w:name w:val="AAF4076F952D4B7E91C0B3B906EB7152"/>
  </w:style>
  <w:style w:type="paragraph" w:customStyle="1" w:styleId="4665C49A65AB410AA9C62E15961C9F30">
    <w:name w:val="4665C49A65AB410AA9C62E15961C9F30"/>
  </w:style>
  <w:style w:type="paragraph" w:customStyle="1" w:styleId="562AA6645C904897BDC3E2987066FB9E">
    <w:name w:val="562AA6645C904897BDC3E2987066FB9E"/>
  </w:style>
  <w:style w:type="paragraph" w:customStyle="1" w:styleId="ACF1A447AA7842439FA9D9E64E494A39">
    <w:name w:val="ACF1A447AA7842439FA9D9E64E494A39"/>
  </w:style>
  <w:style w:type="paragraph" w:customStyle="1" w:styleId="E99CA3509A6A492A878569269035801B">
    <w:name w:val="E99CA3509A6A492A878569269035801B"/>
  </w:style>
  <w:style w:type="paragraph" w:customStyle="1" w:styleId="2907CB950B6B4DC38B85002F93E9C7CC">
    <w:name w:val="2907CB950B6B4DC38B85002F93E9C7CC"/>
  </w:style>
  <w:style w:type="paragraph" w:customStyle="1" w:styleId="95790D7119FE4177AF9D94FA61AFC071">
    <w:name w:val="95790D7119FE4177AF9D94FA61AFC071"/>
  </w:style>
  <w:style w:type="paragraph" w:customStyle="1" w:styleId="FE087EF608C34D4D9FA867762C04E141">
    <w:name w:val="FE087EF608C34D4D9FA867762C04E141"/>
  </w:style>
  <w:style w:type="paragraph" w:customStyle="1" w:styleId="2274347DDCAF45D0946230D8FB966646">
    <w:name w:val="2274347DDCAF45D0946230D8FB966646"/>
  </w:style>
  <w:style w:type="paragraph" w:customStyle="1" w:styleId="B03EB240BC1E41908077F2FEACA514BA">
    <w:name w:val="B03EB240BC1E41908077F2FEACA514BA"/>
  </w:style>
  <w:style w:type="paragraph" w:customStyle="1" w:styleId="FCEAC18930E441D699105B064927E888">
    <w:name w:val="FCEAC18930E441D699105B064927E888"/>
  </w:style>
  <w:style w:type="paragraph" w:customStyle="1" w:styleId="81553AC0802D4491B0E96550EE84995B">
    <w:name w:val="81553AC0802D4491B0E96550EE84995B"/>
  </w:style>
  <w:style w:type="paragraph" w:customStyle="1" w:styleId="C5BF4A87552B4388B258799ABA262D93">
    <w:name w:val="C5BF4A87552B4388B258799ABA262D93"/>
  </w:style>
  <w:style w:type="paragraph" w:customStyle="1" w:styleId="3540A061B3F74B818679D408381EFDC0">
    <w:name w:val="3540A061B3F74B818679D408381EFDC0"/>
  </w:style>
  <w:style w:type="paragraph" w:customStyle="1" w:styleId="4E42CA56E9B247C299A3E2F811FE4AC6">
    <w:name w:val="4E42CA56E9B247C299A3E2F811FE4AC6"/>
  </w:style>
  <w:style w:type="paragraph" w:customStyle="1" w:styleId="90477DD02F8E42CC881C9930E70B45D3">
    <w:name w:val="90477DD02F8E42CC881C9930E70B45D3"/>
  </w:style>
  <w:style w:type="paragraph" w:customStyle="1" w:styleId="ABB2E80363A145F189C7FDB0058CED07">
    <w:name w:val="ABB2E80363A145F189C7FDB0058CED07"/>
  </w:style>
  <w:style w:type="paragraph" w:customStyle="1" w:styleId="880E8B78E4DB4B398F75731472696FE4">
    <w:name w:val="880E8B78E4DB4B398F75731472696FE4"/>
  </w:style>
  <w:style w:type="paragraph" w:customStyle="1" w:styleId="9B8393EDD8BB4EF385764B91ED26D67F">
    <w:name w:val="9B8393EDD8BB4EF385764B91ED26D67F"/>
  </w:style>
  <w:style w:type="paragraph" w:customStyle="1" w:styleId="34ACEA4E3B80450DAF1DC13E014A3573">
    <w:name w:val="34ACEA4E3B80450DAF1DC13E014A3573"/>
  </w:style>
  <w:style w:type="paragraph" w:customStyle="1" w:styleId="B71078C6B41449E4AC7B7F586200BBA7">
    <w:name w:val="B71078C6B41449E4AC7B7F586200BBA7"/>
  </w:style>
  <w:style w:type="paragraph" w:customStyle="1" w:styleId="527A8D976ABD46A1B397F67F45339314">
    <w:name w:val="527A8D976ABD46A1B397F67F45339314"/>
  </w:style>
  <w:style w:type="paragraph" w:customStyle="1" w:styleId="0DA606AC4BF54A1A9AC9420721316E62">
    <w:name w:val="0DA606AC4BF54A1A9AC9420721316E62"/>
    <w:rsid w:val="0017234E"/>
  </w:style>
  <w:style w:type="paragraph" w:customStyle="1" w:styleId="F856EB6C880A492BB5038BB9A437BD1C">
    <w:name w:val="F856EB6C880A492BB5038BB9A437BD1C"/>
    <w:rsid w:val="0017234E"/>
  </w:style>
  <w:style w:type="paragraph" w:customStyle="1" w:styleId="A7F4D05E6EB14198B3D92B648A2AF305">
    <w:name w:val="A7F4D05E6EB14198B3D92B648A2AF305"/>
    <w:rsid w:val="0017234E"/>
  </w:style>
  <w:style w:type="paragraph" w:customStyle="1" w:styleId="E81DC74068C9463781A45A3100A096BC">
    <w:name w:val="E81DC74068C9463781A45A3100A096BC"/>
    <w:rsid w:val="0017234E"/>
  </w:style>
  <w:style w:type="paragraph" w:customStyle="1" w:styleId="AA2F20980D6B478A8A8A5EAB2A236CCA">
    <w:name w:val="AA2F20980D6B478A8A8A5EAB2A236CCA"/>
    <w:rsid w:val="0017234E"/>
  </w:style>
  <w:style w:type="paragraph" w:customStyle="1" w:styleId="18A97A71BCD846D799C1E1F97141D08C">
    <w:name w:val="18A97A71BCD846D799C1E1F97141D08C"/>
    <w:rsid w:val="0017234E"/>
  </w:style>
  <w:style w:type="paragraph" w:customStyle="1" w:styleId="0DB77B18FA0549A4B1F212884858101B">
    <w:name w:val="0DB77B18FA0549A4B1F212884858101B"/>
    <w:rsid w:val="0017234E"/>
  </w:style>
  <w:style w:type="paragraph" w:customStyle="1" w:styleId="289A5CC22895490F9A391E42DF0EC666">
    <w:name w:val="289A5CC22895490F9A391E42DF0EC666"/>
    <w:rsid w:val="0017234E"/>
  </w:style>
  <w:style w:type="paragraph" w:customStyle="1" w:styleId="D3C701926286416A80F894A616463F38">
    <w:name w:val="D3C701926286416A80F894A616463F38"/>
    <w:rsid w:val="0017234E"/>
  </w:style>
  <w:style w:type="paragraph" w:customStyle="1" w:styleId="772252F1303F4951B6C9D6487061FB3F">
    <w:name w:val="772252F1303F4951B6C9D6487061FB3F"/>
    <w:rsid w:val="0017234E"/>
  </w:style>
  <w:style w:type="paragraph" w:customStyle="1" w:styleId="36912028B32C4588A7989C024353EC53">
    <w:name w:val="36912028B32C4588A7989C024353EC53"/>
    <w:rsid w:val="0017234E"/>
  </w:style>
  <w:style w:type="paragraph" w:customStyle="1" w:styleId="1446970D795743B4AACA0E20C3FB1411">
    <w:name w:val="1446970D795743B4AACA0E20C3FB1411"/>
    <w:rsid w:val="0017234E"/>
  </w:style>
  <w:style w:type="paragraph" w:customStyle="1" w:styleId="87BD31D5A45D4193BF6DAFDF647F3402">
    <w:name w:val="87BD31D5A45D4193BF6DAFDF647F3402"/>
    <w:rsid w:val="0017234E"/>
  </w:style>
  <w:style w:type="paragraph" w:customStyle="1" w:styleId="61ED9E6E3E124F2AA5960BB6DADDF750">
    <w:name w:val="61ED9E6E3E124F2AA5960BB6DADDF750"/>
    <w:rsid w:val="0017234E"/>
  </w:style>
  <w:style w:type="paragraph" w:customStyle="1" w:styleId="0652E62FD87E4481BBF68E3DB3B81801">
    <w:name w:val="0652E62FD87E4481BBF68E3DB3B81801"/>
    <w:rsid w:val="0017234E"/>
  </w:style>
  <w:style w:type="paragraph" w:customStyle="1" w:styleId="0ED83D44D45D414E8327E58100EEC87D">
    <w:name w:val="0ED83D44D45D414E8327E58100EEC87D"/>
    <w:rsid w:val="0017234E"/>
  </w:style>
  <w:style w:type="paragraph" w:customStyle="1" w:styleId="77D6AAC89678420EB5C85948B2FDDBB3">
    <w:name w:val="77D6AAC89678420EB5C85948B2FDDBB3"/>
    <w:rsid w:val="0017234E"/>
  </w:style>
  <w:style w:type="paragraph" w:customStyle="1" w:styleId="2825B01BBCEF444D9C0C3755938B2DF0">
    <w:name w:val="2825B01BBCEF444D9C0C3755938B2DF0"/>
    <w:rsid w:val="0017234E"/>
  </w:style>
  <w:style w:type="paragraph" w:customStyle="1" w:styleId="0D6784219EFD41EDBE54B65C2C875520">
    <w:name w:val="0D6784219EFD41EDBE54B65C2C875520"/>
    <w:rsid w:val="0017234E"/>
  </w:style>
  <w:style w:type="paragraph" w:customStyle="1" w:styleId="4BA4C12C24FF440F991751A792E4442A">
    <w:name w:val="4BA4C12C24FF440F991751A792E4442A"/>
    <w:rsid w:val="0017234E"/>
  </w:style>
  <w:style w:type="paragraph" w:customStyle="1" w:styleId="670519915AB5414687D62E52DF9366E8">
    <w:name w:val="670519915AB5414687D62E52DF9366E8"/>
    <w:rsid w:val="0017234E"/>
  </w:style>
  <w:style w:type="paragraph" w:customStyle="1" w:styleId="468A6F245CB74E1A859B5D0E319A20C5">
    <w:name w:val="468A6F245CB74E1A859B5D0E319A20C5"/>
    <w:rsid w:val="0017234E"/>
  </w:style>
  <w:style w:type="paragraph" w:customStyle="1" w:styleId="BAC4211A4D1847338492D5E618380D75">
    <w:name w:val="BAC4211A4D1847338492D5E618380D75"/>
    <w:rsid w:val="0017234E"/>
  </w:style>
  <w:style w:type="paragraph" w:customStyle="1" w:styleId="1DA56A5EE83046098C07A458CED9C96E">
    <w:name w:val="1DA56A5EE83046098C07A458CED9C96E"/>
    <w:rsid w:val="0017234E"/>
  </w:style>
  <w:style w:type="paragraph" w:customStyle="1" w:styleId="8EB8E402636042FB945CB58E2D80FEC0">
    <w:name w:val="8EB8E402636042FB945CB58E2D80FEC0"/>
    <w:rsid w:val="0017234E"/>
  </w:style>
  <w:style w:type="paragraph" w:customStyle="1" w:styleId="DC466F4B3B5843E7A06A28E9D49E2AA9">
    <w:name w:val="DC466F4B3B5843E7A06A28E9D49E2AA9"/>
    <w:rsid w:val="0017234E"/>
  </w:style>
  <w:style w:type="paragraph" w:customStyle="1" w:styleId="7699DA8EE9FE46F1B9C65F3F5D1D06B4">
    <w:name w:val="7699DA8EE9FE46F1B9C65F3F5D1D06B4"/>
    <w:rsid w:val="0017234E"/>
  </w:style>
  <w:style w:type="paragraph" w:customStyle="1" w:styleId="3DDC55EC581646AFA5533FFC67CF54F5">
    <w:name w:val="3DDC55EC581646AFA5533FFC67CF54F5"/>
    <w:rsid w:val="0017234E"/>
  </w:style>
  <w:style w:type="paragraph" w:customStyle="1" w:styleId="B021F38F72214CEEB52981E29554E630">
    <w:name w:val="B021F38F72214CEEB52981E29554E630"/>
    <w:rsid w:val="0017234E"/>
  </w:style>
  <w:style w:type="paragraph" w:customStyle="1" w:styleId="3AFB565858EF41EA804AF73D9545AF14">
    <w:name w:val="3AFB565858EF41EA804AF73D9545AF14"/>
    <w:rsid w:val="0017234E"/>
  </w:style>
  <w:style w:type="paragraph" w:customStyle="1" w:styleId="A95757089A2A4BD1988433096FFD9200">
    <w:name w:val="A95757089A2A4BD1988433096FFD9200"/>
    <w:rsid w:val="0017234E"/>
  </w:style>
  <w:style w:type="paragraph" w:customStyle="1" w:styleId="093B7F821EFA4B6394EFC441A3C7E488">
    <w:name w:val="093B7F821EFA4B6394EFC441A3C7E488"/>
    <w:rsid w:val="001723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Documents-2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EF5EF-4A08-4B72-B80F-1C475E9213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06B246-E8BF-4654-AA78-8787424B3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0EF562-DD97-469F-9859-D8198BAEA8A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D13CD57-83B6-488D-B442-5DB0479D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Acuerdo de comportamiento(2)</Template>
  <TotalTime>0</TotalTime>
  <Pages>1</Pages>
  <Words>965</Words>
  <Characters>5309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2020-08-22T23:14:00Z</dcterms:created>
  <dcterms:modified xsi:type="dcterms:W3CDTF">2020-08-23T17:29:00Z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