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379" w:rsidRPr="007B6AFE" w:rsidRDefault="007B6AFE" w:rsidP="007B6AFE">
      <w:pPr>
        <w:pStyle w:val="Puesto"/>
        <w:rPr>
          <w:rFonts w:ascii="Monotype Corsiva" w:hAnsi="Monotype Corsiva"/>
        </w:rPr>
      </w:pPr>
      <w:r w:rsidRPr="007B6AFE">
        <w:rPr>
          <w:rFonts w:ascii="Monotype Corsiva" w:hAnsi="Monotype Corsiva"/>
        </w:rPr>
        <w:t>G</w:t>
      </w:r>
      <w:r w:rsidRPr="007B6AFE">
        <w:rPr>
          <w:rFonts w:ascii="Monotype Corsiva" w:hAnsi="Monotype Corsiva"/>
          <w:sz w:val="96"/>
          <w:szCs w:val="96"/>
        </w:rPr>
        <w:t xml:space="preserve">EOGRAFÍA </w:t>
      </w:r>
    </w:p>
    <w:p w:rsidR="00DA6120" w:rsidRDefault="002D34F8" w:rsidP="00F54630">
      <w:pPr>
        <w:pStyle w:val="Ttulo2"/>
      </w:pPr>
      <w:r>
        <w:t>Actividad E</w:t>
      </w:r>
      <w:bookmarkStart w:id="0" w:name="_GoBack"/>
      <w:bookmarkEnd w:id="0"/>
    </w:p>
    <w:p w:rsidR="002D34F8" w:rsidRDefault="002D34F8" w:rsidP="002D34F8"/>
    <w:p w:rsidR="002D34F8" w:rsidRPr="002D34F8" w:rsidRDefault="002D34F8" w:rsidP="002D34F8"/>
    <w:p w:rsidR="00DA6120" w:rsidRDefault="007B6AFE" w:rsidP="00027ADA">
      <w:pPr>
        <w:rPr>
          <w:color w:val="auto"/>
        </w:rPr>
      </w:pPr>
      <w:r w:rsidRPr="007B6AFE">
        <w:rPr>
          <w:color w:val="auto"/>
        </w:rPr>
        <w:t>Tema: elementos y factores del clima</w:t>
      </w:r>
    </w:p>
    <w:p w:rsidR="007B6AFE" w:rsidRDefault="007B6AFE" w:rsidP="00027ADA">
      <w:pPr>
        <w:rPr>
          <w:color w:val="auto"/>
        </w:rPr>
      </w:pPr>
      <w:r>
        <w:rPr>
          <w:color w:val="auto"/>
        </w:rPr>
        <w:t>Aprendizaje esperado:</w:t>
      </w:r>
      <w:r w:rsidR="006F6E6D">
        <w:rPr>
          <w:color w:val="auto"/>
        </w:rPr>
        <w:t xml:space="preserve"> explicarás</w:t>
      </w:r>
      <w:r>
        <w:rPr>
          <w:color w:val="auto"/>
        </w:rPr>
        <w:t xml:space="preserve"> la distribución de los tipos de climas en la Tierra a partir de la relación entre sus elementos y factores.</w:t>
      </w:r>
    </w:p>
    <w:p w:rsidR="006F6E6D" w:rsidRDefault="006F6E6D" w:rsidP="006F6E6D">
      <w:pPr>
        <w:rPr>
          <w:color w:val="auto"/>
        </w:rPr>
      </w:pPr>
      <w:r>
        <w:rPr>
          <w:color w:val="auto"/>
        </w:rPr>
        <w:t>Actividad: realizaras un campo semántico donde clasifiques los elementos y factores mismos que deberás ilustrar en tu cuaderno, la información se encuentra en la página 68 del libro de texto.</w:t>
      </w:r>
    </w:p>
    <w:p w:rsidR="002D34F8" w:rsidRPr="007B6AFE" w:rsidRDefault="002D34F8" w:rsidP="006F6E6D">
      <w:pPr>
        <w:rPr>
          <w:color w:val="auto"/>
        </w:rPr>
      </w:pPr>
      <w:r>
        <w:rPr>
          <w:color w:val="auto"/>
        </w:rPr>
        <w:t>Fecha de entrega: lunes 18 de abril</w:t>
      </w:r>
    </w:p>
    <w:p w:rsidR="006F6E6D" w:rsidRPr="002D34F8" w:rsidRDefault="006F6E6D" w:rsidP="002D34F8">
      <w:pPr>
        <w:pStyle w:val="Ttulo2"/>
      </w:pPr>
      <w:r w:rsidRPr="002D34F8">
        <w:t>Actividad F</w:t>
      </w:r>
    </w:p>
    <w:p w:rsidR="002D34F8" w:rsidRPr="002D34F8" w:rsidRDefault="002D34F8" w:rsidP="002D34F8"/>
    <w:p w:rsidR="00A52F99" w:rsidRPr="006F6E6D" w:rsidRDefault="006F6E6D" w:rsidP="002D34F8">
      <w:pPr>
        <w:rPr>
          <w:color w:val="auto"/>
        </w:rPr>
      </w:pPr>
      <w:r w:rsidRPr="006F6E6D">
        <w:rPr>
          <w:color w:val="auto"/>
        </w:rPr>
        <w:t>Tema: clasificación de los climas</w:t>
      </w:r>
    </w:p>
    <w:p w:rsidR="006F6E6D" w:rsidRDefault="006F6E6D" w:rsidP="002D34F8">
      <w:pPr>
        <w:rPr>
          <w:color w:val="auto"/>
        </w:rPr>
      </w:pPr>
      <w:r w:rsidRPr="006F6E6D">
        <w:rPr>
          <w:color w:val="auto"/>
        </w:rPr>
        <w:t xml:space="preserve">Aprendizaje esperado: </w:t>
      </w:r>
      <w:r>
        <w:rPr>
          <w:color w:val="auto"/>
        </w:rPr>
        <w:t>explicarás la distribución de los tipos de climas en la Tierra a partir de la relación entre sus elementos y factores.</w:t>
      </w:r>
    </w:p>
    <w:p w:rsidR="002D34F8" w:rsidRDefault="002D34F8" w:rsidP="002D34F8">
      <w:pPr>
        <w:rPr>
          <w:color w:val="auto"/>
        </w:rPr>
      </w:pPr>
      <w:r>
        <w:rPr>
          <w:color w:val="auto"/>
        </w:rPr>
        <w:t>Actividad: realizar</w:t>
      </w:r>
      <w:r w:rsidR="00EA30F8">
        <w:rPr>
          <w:color w:val="auto"/>
        </w:rPr>
        <w:t xml:space="preserve"> en tu cuaderno</w:t>
      </w:r>
      <w:r>
        <w:rPr>
          <w:color w:val="auto"/>
        </w:rPr>
        <w:t xml:space="preserve"> la tabla de la clasificación de climas de la página 72 del libro de texto utilizando la siguiente gama de colores:</w:t>
      </w:r>
    </w:p>
    <w:p w:rsidR="002D34F8" w:rsidRDefault="002D34F8" w:rsidP="002D34F8">
      <w:pPr>
        <w:rPr>
          <w:color w:val="auto"/>
        </w:rPr>
      </w:pPr>
      <w:r>
        <w:rPr>
          <w:color w:val="auto"/>
        </w:rPr>
        <w:t>A: ROJO, B: AMARILLO, C: VERDE, D: AZUL y E: MORADO</w:t>
      </w:r>
    </w:p>
    <w:p w:rsidR="002D34F8" w:rsidRPr="002D34F8" w:rsidRDefault="002D34F8" w:rsidP="002D34F8">
      <w:pPr>
        <w:rPr>
          <w:color w:val="auto"/>
        </w:rPr>
      </w:pPr>
      <w:r>
        <w:rPr>
          <w:color w:val="auto"/>
        </w:rPr>
        <w:t>Fecha de entrega: lunes 25 de abril</w:t>
      </w:r>
    </w:p>
    <w:p w:rsidR="00EA30F8" w:rsidRDefault="00EA30F8" w:rsidP="00EA30F8">
      <w:pPr>
        <w:jc w:val="both"/>
      </w:pPr>
    </w:p>
    <w:p w:rsidR="00EA30F8" w:rsidRPr="00EA30F8" w:rsidRDefault="00EA30F8" w:rsidP="0025395B">
      <w:pPr>
        <w:rPr>
          <w:rFonts w:ascii="Monotype Corsiva" w:hAnsi="Monotype Corsiva"/>
          <w:color w:val="auto"/>
          <w:sz w:val="32"/>
          <w:szCs w:val="32"/>
        </w:rPr>
      </w:pPr>
      <w:r w:rsidRPr="00EA30F8">
        <w:rPr>
          <w:rFonts w:ascii="Monotype Corsiva" w:hAnsi="Monotype Corsiva"/>
          <w:color w:val="auto"/>
          <w:sz w:val="32"/>
          <w:szCs w:val="32"/>
        </w:rPr>
        <w:t>PROFESOR FRANCISCO VEGA VICTOR HUGO</w:t>
      </w:r>
    </w:p>
    <w:sectPr w:rsidR="00EA30F8" w:rsidRPr="00EA30F8" w:rsidSect="002D34F8">
      <w:headerReference w:type="default" r:id="rId10"/>
      <w:footerReference w:type="default" r:id="rId11"/>
      <w:pgSz w:w="11906" w:h="16838" w:code="9"/>
      <w:pgMar w:top="142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89A" w:rsidRDefault="004C289A" w:rsidP="007D2655">
      <w:pPr>
        <w:spacing w:line="240" w:lineRule="auto"/>
      </w:pPr>
      <w:r>
        <w:separator/>
      </w:r>
    </w:p>
  </w:endnote>
  <w:endnote w:type="continuationSeparator" w:id="0">
    <w:p w:rsidR="004C289A" w:rsidRDefault="004C289A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CD5" w:rsidRDefault="0090145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26" name="Gráfico 6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89A" w:rsidRDefault="004C289A" w:rsidP="007D2655">
      <w:pPr>
        <w:spacing w:line="240" w:lineRule="auto"/>
      </w:pPr>
      <w:r>
        <w:separator/>
      </w:r>
    </w:p>
  </w:footnote>
  <w:footnote w:type="continuationSeparator" w:id="0">
    <w:p w:rsidR="004C289A" w:rsidRDefault="004C289A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655" w:rsidRDefault="0099681E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377076DC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Rectángulo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5FB54" id="Rectángulo 1" o:spid="_x0000_s1026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24" name="Gráfico 4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39BD91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á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C137971" id="Rectángulo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25" name="Gráfico 5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FE"/>
    <w:rsid w:val="00027ADA"/>
    <w:rsid w:val="0009343A"/>
    <w:rsid w:val="00094F88"/>
    <w:rsid w:val="000A1B62"/>
    <w:rsid w:val="000F730F"/>
    <w:rsid w:val="001004FE"/>
    <w:rsid w:val="001206D0"/>
    <w:rsid w:val="00152607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A3D21"/>
    <w:rsid w:val="002D34F8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E374D"/>
    <w:rsid w:val="003F142C"/>
    <w:rsid w:val="00411DCF"/>
    <w:rsid w:val="00426A41"/>
    <w:rsid w:val="004515F3"/>
    <w:rsid w:val="00466095"/>
    <w:rsid w:val="00473A89"/>
    <w:rsid w:val="00473D4A"/>
    <w:rsid w:val="004A3DB4"/>
    <w:rsid w:val="004C289A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6F6E6D"/>
    <w:rsid w:val="00700C24"/>
    <w:rsid w:val="00701945"/>
    <w:rsid w:val="00706C04"/>
    <w:rsid w:val="007538BA"/>
    <w:rsid w:val="00767422"/>
    <w:rsid w:val="007A346A"/>
    <w:rsid w:val="007B6AFE"/>
    <w:rsid w:val="007C3379"/>
    <w:rsid w:val="007D1A2E"/>
    <w:rsid w:val="007D2655"/>
    <w:rsid w:val="007D5BC1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9681E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C3308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DD053B"/>
    <w:rsid w:val="00E14F6F"/>
    <w:rsid w:val="00E3285C"/>
    <w:rsid w:val="00E3566B"/>
    <w:rsid w:val="00E36121"/>
    <w:rsid w:val="00E51913"/>
    <w:rsid w:val="00E741FB"/>
    <w:rsid w:val="00E90185"/>
    <w:rsid w:val="00E977CA"/>
    <w:rsid w:val="00EA30F8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es-ES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95B"/>
    <w:rPr>
      <w:spacing w:val="14"/>
    </w:rPr>
  </w:style>
  <w:style w:type="paragraph" w:styleId="Ttulo1">
    <w:name w:val="heading 1"/>
    <w:basedOn w:val="Normal"/>
    <w:next w:val="Normal"/>
    <w:link w:val="Ttulo1C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PuestoCar">
    <w:name w:val="Puesto Car"/>
    <w:basedOn w:val="Fuentedeprrafopredeter"/>
    <w:link w:val="Puesto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aconcuadrcula">
    <w:name w:val="Table Grid"/>
    <w:basedOn w:val="Tabla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1">
    <w:name w:val="Grid Table 5 Dark Accent 1"/>
    <w:basedOn w:val="Tabla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Estilo1">
    <w:name w:val="Estilo 1"/>
    <w:basedOn w:val="Fuentedeprrafopredeter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Estilo2">
    <w:name w:val="Estilo2"/>
    <w:basedOn w:val="Fuentedeprrafopredeter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Textodelmarcadordeposicin">
    <w:name w:val="Placeholder Text"/>
    <w:basedOn w:val="Fuentedeprrafopredeter"/>
    <w:uiPriority w:val="99"/>
    <w:semiHidden/>
    <w:rsid w:val="001E686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Estilo3">
    <w:name w:val="Estilo3"/>
    <w:basedOn w:val="Fuentedeprrafopredeter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Estilo4">
    <w:name w:val="Estilo4"/>
    <w:basedOn w:val="Fuentedeprrafopredeter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uentedeprrafopredeter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uentedeprrafopredeter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ar">
    <w:name w:val="Título 2 Car"/>
    <w:basedOn w:val="Fuentedeprrafopredeter"/>
    <w:link w:val="Ttulo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7A346A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A346A"/>
    <w:rPr>
      <w:spacing w:val="14"/>
      <w:lang w:val="en-US"/>
    </w:rPr>
  </w:style>
  <w:style w:type="paragraph" w:styleId="Piedepgina">
    <w:name w:val="footer"/>
    <w:basedOn w:val="Normal"/>
    <w:link w:val="PiedepginaCar"/>
    <w:uiPriority w:val="99"/>
    <w:semiHidden/>
    <w:rsid w:val="007A346A"/>
    <w:pPr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THOR%20HUGO\AppData\Roaming\Microsoft\Plantillas\Men&#250;%20de%20fiesta%20de%20cena%20elegante.dotx" TargetMode="External"/></Relationship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515AA9-8D73-49F1-B1E0-B79F6860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Menú de fiesta de cena elegante</Template>
  <TotalTime>0</TotalTime>
  <Pages>1</Pages>
  <Words>137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2021-04-10T03:40:00Z</dcterms:created>
  <dcterms:modified xsi:type="dcterms:W3CDTF">2021-04-10T04:24:00Z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