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FF3" w:rsidRDefault="004F1EE0" w:rsidP="004F49BB">
      <w:pPr>
        <w:spacing w:after="0" w:line="240" w:lineRule="auto"/>
        <w:jc w:val="center"/>
      </w:pPr>
      <w:r>
        <w:t>ACTIVIDADES PROGRAMADAS DEL 7 AL 18 DE DICIEMBRE DE 2020</w:t>
      </w:r>
    </w:p>
    <w:p w:rsidR="004F1EE0" w:rsidRDefault="004F1EE0" w:rsidP="004F49BB">
      <w:pPr>
        <w:spacing w:after="0" w:line="240" w:lineRule="auto"/>
        <w:jc w:val="center"/>
      </w:pPr>
      <w:r>
        <w:t>PROFESOR VICTOR HUGO FRANCISCO VEGA</w:t>
      </w:r>
    </w:p>
    <w:p w:rsidR="004F1EE0" w:rsidRDefault="004F1EE0" w:rsidP="004F49BB">
      <w:pPr>
        <w:spacing w:after="0" w:line="240" w:lineRule="auto"/>
        <w:jc w:val="center"/>
      </w:pPr>
      <w:r>
        <w:t>GEOGRAFÍA PRIMER GRADO</w:t>
      </w:r>
    </w:p>
    <w:p w:rsidR="004F49BB" w:rsidRPr="00944685" w:rsidRDefault="004F49BB" w:rsidP="004F49BB">
      <w:pPr>
        <w:spacing w:after="0" w:line="240" w:lineRule="auto"/>
        <w:jc w:val="center"/>
      </w:pPr>
      <w:bookmarkStart w:id="0" w:name="_GoBack"/>
      <w:bookmarkEnd w:id="0"/>
    </w:p>
    <w:tbl>
      <w:tblPr>
        <w:tblStyle w:val="Tablaconcuadrcula"/>
        <w:tblW w:w="5340" w:type="pct"/>
        <w:tblLook w:val="04A0" w:firstRow="1" w:lastRow="0" w:firstColumn="1" w:lastColumn="0" w:noHBand="0" w:noVBand="1"/>
      </w:tblPr>
      <w:tblGrid>
        <w:gridCol w:w="4167"/>
        <w:gridCol w:w="5462"/>
      </w:tblGrid>
      <w:tr w:rsidR="00650259" w:rsidRPr="00944685" w:rsidTr="004F49BB">
        <w:tc>
          <w:tcPr>
            <w:tcW w:w="2164" w:type="pct"/>
            <w:shd w:val="clear" w:color="auto" w:fill="4FA6E0" w:themeFill="accent2" w:themeFillTint="80"/>
          </w:tcPr>
          <w:p w:rsidR="00650259" w:rsidRPr="00944685" w:rsidRDefault="004F1EE0" w:rsidP="004F49BB">
            <w:pPr>
              <w:jc w:val="center"/>
            </w:pPr>
            <w:r>
              <w:t>ACTIVIDAD</w:t>
            </w:r>
          </w:p>
        </w:tc>
        <w:tc>
          <w:tcPr>
            <w:tcW w:w="2836" w:type="pct"/>
            <w:shd w:val="clear" w:color="auto" w:fill="4FA6E0" w:themeFill="accent2" w:themeFillTint="80"/>
          </w:tcPr>
          <w:p w:rsidR="004F49BB" w:rsidRDefault="004F49BB" w:rsidP="004F49BB">
            <w:pPr>
              <w:spacing w:before="120"/>
              <w:jc w:val="center"/>
            </w:pPr>
            <w:r>
              <w:t>FECHA DE ENTREGA</w:t>
            </w:r>
          </w:p>
          <w:p w:rsidR="00650259" w:rsidRPr="00944685" w:rsidRDefault="004F1EE0" w:rsidP="004F49BB">
            <w:pPr>
              <w:spacing w:before="120"/>
              <w:jc w:val="center"/>
            </w:pPr>
            <w:r>
              <w:t>DEL 7 AL 11 DE DICIEMBRE</w:t>
            </w:r>
          </w:p>
        </w:tc>
      </w:tr>
      <w:tr w:rsidR="00650259" w:rsidRPr="00944685" w:rsidTr="004F1EE0">
        <w:tc>
          <w:tcPr>
            <w:tcW w:w="2164" w:type="pct"/>
          </w:tcPr>
          <w:p w:rsidR="00650259" w:rsidRPr="00944685" w:rsidRDefault="004F1EE0" w:rsidP="004F1EE0">
            <w:r>
              <w:t>CUADERNO</w:t>
            </w:r>
          </w:p>
        </w:tc>
        <w:tc>
          <w:tcPr>
            <w:tcW w:w="2836" w:type="pct"/>
          </w:tcPr>
          <w:p w:rsidR="004F49BB" w:rsidRPr="00944685" w:rsidRDefault="004F49BB" w:rsidP="005D6CC7">
            <w:pPr>
              <w:spacing w:before="120"/>
            </w:pPr>
            <w:r>
              <w:t xml:space="preserve"> UN MAPA CONCEPTUAL SOBRE LAS PLACAS TECTONICAS: TIPOS, CLASIFICACIÓN Y CARATERÍSTICAS PRINCIPALES.</w:t>
            </w:r>
          </w:p>
        </w:tc>
      </w:tr>
      <w:tr w:rsidR="00650259" w:rsidRPr="00944685" w:rsidTr="004F1EE0">
        <w:tc>
          <w:tcPr>
            <w:tcW w:w="2164" w:type="pct"/>
          </w:tcPr>
          <w:p w:rsidR="00650259" w:rsidRPr="00944685" w:rsidRDefault="004F1EE0" w:rsidP="004F1EE0">
            <w:r>
              <w:t>ÁLBUM</w:t>
            </w:r>
          </w:p>
        </w:tc>
        <w:tc>
          <w:tcPr>
            <w:tcW w:w="2836" w:type="pct"/>
          </w:tcPr>
          <w:p w:rsidR="00650259" w:rsidRPr="00944685" w:rsidRDefault="004F1EE0" w:rsidP="005D6CC7">
            <w:pPr>
              <w:spacing w:before="120"/>
            </w:pPr>
            <w:r>
              <w:t>REALIZAR EL DIBUJO DE LOS TIPOS DE GALAXIAS E INVESTIGAR SUS PRINCIPALES CARÁCTERÍSTICAS</w:t>
            </w:r>
          </w:p>
        </w:tc>
      </w:tr>
      <w:tr w:rsidR="00650259" w:rsidRPr="00944685" w:rsidTr="004F1EE0">
        <w:tc>
          <w:tcPr>
            <w:tcW w:w="2164" w:type="pct"/>
          </w:tcPr>
          <w:p w:rsidR="00650259" w:rsidRPr="00944685" w:rsidRDefault="00650259" w:rsidP="004F1EE0"/>
        </w:tc>
        <w:tc>
          <w:tcPr>
            <w:tcW w:w="2836" w:type="pct"/>
          </w:tcPr>
          <w:p w:rsidR="00650259" w:rsidRPr="00944685" w:rsidRDefault="00650259" w:rsidP="005D6CC7">
            <w:pPr>
              <w:spacing w:before="120"/>
            </w:pPr>
          </w:p>
        </w:tc>
      </w:tr>
      <w:tr w:rsidR="004F1EE0" w:rsidRPr="00944685" w:rsidTr="004F49BB">
        <w:tc>
          <w:tcPr>
            <w:tcW w:w="2164" w:type="pct"/>
            <w:shd w:val="clear" w:color="auto" w:fill="4FA6E0" w:themeFill="accent2" w:themeFillTint="80"/>
          </w:tcPr>
          <w:p w:rsidR="004F1EE0" w:rsidRPr="00944685" w:rsidRDefault="004F49BB" w:rsidP="004F49BB">
            <w:pPr>
              <w:jc w:val="center"/>
            </w:pPr>
            <w:r>
              <w:t>ACTIVIDAD</w:t>
            </w:r>
          </w:p>
        </w:tc>
        <w:tc>
          <w:tcPr>
            <w:tcW w:w="2836" w:type="pct"/>
            <w:shd w:val="clear" w:color="auto" w:fill="4FA6E0" w:themeFill="accent2" w:themeFillTint="80"/>
          </w:tcPr>
          <w:p w:rsidR="004F49BB" w:rsidRDefault="004F49BB" w:rsidP="004F49BB">
            <w:pPr>
              <w:spacing w:before="120"/>
              <w:jc w:val="center"/>
            </w:pPr>
            <w:r>
              <w:t>FECHA DE ENTREGA</w:t>
            </w:r>
          </w:p>
          <w:p w:rsidR="004F1EE0" w:rsidRPr="00944685" w:rsidRDefault="004F49BB" w:rsidP="004F49BB">
            <w:pPr>
              <w:spacing w:before="120"/>
              <w:jc w:val="center"/>
            </w:pPr>
            <w:r>
              <w:t>DEL 14 AL 18 DE DICIEMBRE</w:t>
            </w:r>
          </w:p>
        </w:tc>
      </w:tr>
      <w:tr w:rsidR="004F1EE0" w:rsidRPr="00944685" w:rsidTr="004F1EE0">
        <w:tc>
          <w:tcPr>
            <w:tcW w:w="2164" w:type="pct"/>
          </w:tcPr>
          <w:p w:rsidR="004F1EE0" w:rsidRPr="00944685" w:rsidRDefault="004F49BB" w:rsidP="004F1EE0">
            <w:r>
              <w:t>MAPAS</w:t>
            </w:r>
          </w:p>
        </w:tc>
        <w:tc>
          <w:tcPr>
            <w:tcW w:w="2836" w:type="pct"/>
          </w:tcPr>
          <w:p w:rsidR="004F1EE0" w:rsidRPr="00944685" w:rsidRDefault="004F49BB" w:rsidP="004F1EE0">
            <w:pPr>
              <w:spacing w:before="120"/>
            </w:pPr>
            <w:r>
              <w:t>EN EL MAPA DE PLACAS TECTÓNICAS DE MEXICO COLOREAR DE UN COLOR DISTINTO CADA PLACA SEGÚN LO INDICA EL LIBRO DE TEXTO.</w:t>
            </w:r>
          </w:p>
        </w:tc>
      </w:tr>
      <w:tr w:rsidR="004F1EE0" w:rsidRPr="00944685" w:rsidTr="004F1EE0">
        <w:tc>
          <w:tcPr>
            <w:tcW w:w="2164" w:type="pct"/>
          </w:tcPr>
          <w:p w:rsidR="004F1EE0" w:rsidRPr="00944685" w:rsidRDefault="004F49BB" w:rsidP="004F1EE0">
            <w:r>
              <w:t xml:space="preserve">CUADERNO </w:t>
            </w:r>
          </w:p>
        </w:tc>
        <w:tc>
          <w:tcPr>
            <w:tcW w:w="2836" w:type="pct"/>
          </w:tcPr>
          <w:p w:rsidR="004F1EE0" w:rsidRPr="00944685" w:rsidRDefault="004F49BB" w:rsidP="004F1EE0">
            <w:pPr>
              <w:spacing w:before="120"/>
            </w:pPr>
            <w:r>
              <w:t>REALIZAR EL MAPA DE LAS PLACAS TECTONCAS DEL MUNDO Y LOCALIZAR EL TIPO DE MOVIMIENTO DE CADA UNA.</w:t>
            </w:r>
          </w:p>
        </w:tc>
      </w:tr>
    </w:tbl>
    <w:p w:rsidR="00806FF3" w:rsidRPr="00944685" w:rsidRDefault="00806FF3" w:rsidP="0073326A">
      <w:pPr>
        <w:spacing w:after="0"/>
      </w:pPr>
    </w:p>
    <w:p w:rsidR="00806FF3" w:rsidRPr="00944685" w:rsidRDefault="00806FF3" w:rsidP="0073326A">
      <w:pPr>
        <w:spacing w:after="0"/>
        <w:rPr>
          <w:sz w:val="22"/>
        </w:rPr>
      </w:pPr>
    </w:p>
    <w:tbl>
      <w:tblPr>
        <w:tblStyle w:val="Tablaconcuadrcula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6"/>
        <w:gridCol w:w="7170"/>
      </w:tblGrid>
      <w:tr w:rsidR="00B160CA" w:rsidRPr="00944685" w:rsidTr="005D6CC7">
        <w:tc>
          <w:tcPr>
            <w:tcW w:w="5000" w:type="pct"/>
            <w:gridSpan w:val="2"/>
            <w:shd w:val="clear" w:color="auto" w:fill="731F1C" w:themeFill="accent5"/>
            <w:vAlign w:val="center"/>
          </w:tcPr>
          <w:p w:rsidR="00B160CA" w:rsidRPr="00944685" w:rsidRDefault="004F49BB" w:rsidP="004F49BB">
            <w:pPr>
              <w:pStyle w:val="Ttulo1"/>
              <w:outlineLvl w:val="0"/>
            </w:pPr>
            <w:r>
              <w:rPr>
                <w:sz w:val="22"/>
              </w:rPr>
              <w:t>NOTA: TODAS LAS ACTIVIDADES SE ENVIAN A CLASSROMM</w:t>
            </w:r>
          </w:p>
        </w:tc>
      </w:tr>
      <w:tr w:rsidR="00B160CA" w:rsidRPr="00944685" w:rsidTr="004F49BB">
        <w:tc>
          <w:tcPr>
            <w:tcW w:w="1015" w:type="pct"/>
            <w:vAlign w:val="bottom"/>
          </w:tcPr>
          <w:p w:rsidR="00B160CA" w:rsidRPr="00944685" w:rsidRDefault="00B160CA" w:rsidP="004F49BB">
            <w:pPr>
              <w:jc w:val="both"/>
              <w:rPr>
                <w:sz w:val="22"/>
              </w:rPr>
            </w:pPr>
          </w:p>
        </w:tc>
        <w:tc>
          <w:tcPr>
            <w:tcW w:w="3985" w:type="pct"/>
            <w:tcBorders>
              <w:top w:val="single" w:sz="2" w:space="0" w:color="auto"/>
              <w:bottom w:val="double" w:sz="4" w:space="0" w:color="auto"/>
            </w:tcBorders>
            <w:vAlign w:val="bottom"/>
          </w:tcPr>
          <w:p w:rsidR="00B160CA" w:rsidRPr="00944685" w:rsidRDefault="00B160CA" w:rsidP="005D6CC7">
            <w:pPr>
              <w:rPr>
                <w:sz w:val="22"/>
              </w:rPr>
            </w:pPr>
          </w:p>
        </w:tc>
      </w:tr>
    </w:tbl>
    <w:p w:rsidR="00CE6104" w:rsidRPr="00944685" w:rsidRDefault="00CE6104" w:rsidP="00944685">
      <w:pPr>
        <w:rPr>
          <w:sz w:val="12"/>
          <w:szCs w:val="16"/>
        </w:rPr>
      </w:pPr>
    </w:p>
    <w:sectPr w:rsidR="00CE6104" w:rsidRPr="00944685" w:rsidSect="00944685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7EB" w:rsidRDefault="00FD17EB" w:rsidP="00650259">
      <w:pPr>
        <w:spacing w:after="0" w:line="240" w:lineRule="auto"/>
      </w:pPr>
      <w:r>
        <w:separator/>
      </w:r>
    </w:p>
  </w:endnote>
  <w:endnote w:type="continuationSeparator" w:id="0">
    <w:p w:rsidR="00FD17EB" w:rsidRDefault="00FD17E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56C4551-95F4-44D9-9DF2-C132C0EA2F08}"/>
    <w:embedBold r:id="rId2" w:fontKey="{1C48D106-58F4-4F4C-B83A-78B8A003ABD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597E12B-27F2-422E-8241-56F1B7DCB4BC}"/>
    <w:embedBold r:id="rId4" w:fontKey="{71A4E83C-20A0-43B6-9049-FB64EE89247B}"/>
    <w:embedItalic r:id="rId5" w:fontKey="{FF2590C5-66C6-408A-ACE2-F8420B6FBE1F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5A21F427-511E-48EA-A74A-B5F8E40B3C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809"/>
      <w:gridCol w:w="3217"/>
    </w:tblGrid>
    <w:tr w:rsidR="004F1EE0" w:rsidRPr="0073326A" w:rsidTr="00C64DDE">
      <w:sdt>
        <w:sdtPr>
          <w:rPr>
            <w:sz w:val="18"/>
            <w:szCs w:val="24"/>
          </w:rPr>
          <w:id w:val="14823600"/>
          <w:placeholder>
            <w:docPart w:val="CBA805F16E05460AB76404B52BAE8FE0"/>
          </w:placeholder>
          <w:temporary/>
          <w:showingPlcHdr/>
          <w15:appearance w15:val="hidden"/>
        </w:sdtPr>
        <w:sdtContent>
          <w:tc>
            <w:tcPr>
              <w:tcW w:w="5809" w:type="dxa"/>
              <w:vAlign w:val="center"/>
            </w:tcPr>
            <w:p w:rsidR="004F1EE0" w:rsidRPr="0073326A" w:rsidRDefault="004F1EE0" w:rsidP="0073326A">
              <w:pPr>
                <w:tabs>
                  <w:tab w:val="center" w:pos="4680"/>
                  <w:tab w:val="right" w:pos="9810"/>
                </w:tabs>
                <w:spacing w:after="0" w:line="240" w:lineRule="auto"/>
                <w:rPr>
                  <w:sz w:val="18"/>
                  <w:szCs w:val="24"/>
                </w:rPr>
              </w:pPr>
              <w:r w:rsidRPr="0073326A">
                <w:rPr>
                  <w:rStyle w:val="PiedepginaCar"/>
                  <w:lang w:bidi="es-ES"/>
                </w:rPr>
                <w:t xml:space="preserve">Haga doble clic en el pie de página para colocar el nombre de la escuela </w:t>
              </w:r>
              <w:r w:rsidRPr="0073326A">
                <w:rPr>
                  <w:rStyle w:val="PiedepginaCar"/>
                  <w:lang w:bidi="es-ES"/>
                </w:rPr>
                <w:br/>
                <w:t>aquí y actualizar el logotipo</w:t>
              </w:r>
            </w:p>
          </w:tc>
        </w:sdtContent>
      </w:sdt>
      <w:tc>
        <w:tcPr>
          <w:tcW w:w="3217" w:type="dxa"/>
          <w:vAlign w:val="center"/>
        </w:tcPr>
        <w:p w:rsidR="004F1EE0" w:rsidRPr="0073326A" w:rsidRDefault="004F1EE0" w:rsidP="004F49BB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</w:tr>
  </w:tbl>
  <w:p w:rsidR="004F1EE0" w:rsidRDefault="004F1EE0" w:rsidP="0073326A">
    <w:pPr>
      <w:pStyle w:val="Sinespaciad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7EB" w:rsidRDefault="00FD17EB" w:rsidP="00650259">
      <w:pPr>
        <w:spacing w:after="0" w:line="240" w:lineRule="auto"/>
      </w:pPr>
      <w:r>
        <w:separator/>
      </w:r>
    </w:p>
  </w:footnote>
  <w:footnote w:type="continuationSeparator" w:id="0">
    <w:p w:rsidR="00FD17EB" w:rsidRDefault="00FD17E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294"/>
      <w:gridCol w:w="7732"/>
    </w:tblGrid>
    <w:tr w:rsidR="004F1EE0" w:rsidRPr="00713D1C" w:rsidTr="004F1EE0">
      <w:trPr>
        <w:trHeight w:val="990"/>
      </w:trPr>
      <w:tc>
        <w:tcPr>
          <w:tcW w:w="1350" w:type="dxa"/>
          <w:shd w:val="clear" w:color="auto" w:fill="002060"/>
          <w:vAlign w:val="center"/>
        </w:tcPr>
        <w:p w:rsidR="004F1EE0" w:rsidRPr="00713D1C" w:rsidRDefault="004F1EE0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8000" w:type="dxa"/>
          <w:shd w:val="clear" w:color="auto" w:fill="00B050"/>
          <w:vAlign w:val="center"/>
        </w:tcPr>
        <w:p w:rsidR="004F1EE0" w:rsidRPr="00732B16" w:rsidRDefault="004F1EE0" w:rsidP="00732B16">
          <w:pPr>
            <w:pStyle w:val="Encabezado"/>
          </w:pPr>
          <w:r>
            <w:t>GEOGRAFÍA                     A.B.C.</w:t>
          </w:r>
        </w:p>
      </w:tc>
    </w:tr>
  </w:tbl>
  <w:p w:rsidR="004F1EE0" w:rsidRDefault="004F1EE0" w:rsidP="00713D1C">
    <w:pPr>
      <w:pStyle w:val="Sinespaci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EE0"/>
    <w:rsid w:val="00052382"/>
    <w:rsid w:val="0006568A"/>
    <w:rsid w:val="00076F0F"/>
    <w:rsid w:val="00084253"/>
    <w:rsid w:val="00097520"/>
    <w:rsid w:val="000D1F49"/>
    <w:rsid w:val="001727CA"/>
    <w:rsid w:val="00290F5E"/>
    <w:rsid w:val="002B51F6"/>
    <w:rsid w:val="002C56E6"/>
    <w:rsid w:val="00335230"/>
    <w:rsid w:val="00361E11"/>
    <w:rsid w:val="003B4744"/>
    <w:rsid w:val="003F0847"/>
    <w:rsid w:val="003F55D9"/>
    <w:rsid w:val="0040090B"/>
    <w:rsid w:val="0046302A"/>
    <w:rsid w:val="00487D2D"/>
    <w:rsid w:val="004D5D62"/>
    <w:rsid w:val="004F1EE0"/>
    <w:rsid w:val="004F49BB"/>
    <w:rsid w:val="005112D0"/>
    <w:rsid w:val="00577E06"/>
    <w:rsid w:val="005A3BF7"/>
    <w:rsid w:val="005D6CC7"/>
    <w:rsid w:val="005F2035"/>
    <w:rsid w:val="005F7990"/>
    <w:rsid w:val="0063739C"/>
    <w:rsid w:val="00650259"/>
    <w:rsid w:val="00651C81"/>
    <w:rsid w:val="006E62D8"/>
    <w:rsid w:val="00713D1C"/>
    <w:rsid w:val="00732B16"/>
    <w:rsid w:val="0073326A"/>
    <w:rsid w:val="00770F25"/>
    <w:rsid w:val="007A35A8"/>
    <w:rsid w:val="007B0A85"/>
    <w:rsid w:val="007C6A52"/>
    <w:rsid w:val="00806FF3"/>
    <w:rsid w:val="0082043E"/>
    <w:rsid w:val="008E203A"/>
    <w:rsid w:val="0091229C"/>
    <w:rsid w:val="00940E73"/>
    <w:rsid w:val="00944685"/>
    <w:rsid w:val="00976D36"/>
    <w:rsid w:val="0098597D"/>
    <w:rsid w:val="009F619A"/>
    <w:rsid w:val="009F6DDE"/>
    <w:rsid w:val="00A370A8"/>
    <w:rsid w:val="00A51B9A"/>
    <w:rsid w:val="00A60442"/>
    <w:rsid w:val="00AB0BCC"/>
    <w:rsid w:val="00B160CA"/>
    <w:rsid w:val="00BD4753"/>
    <w:rsid w:val="00BD5CB1"/>
    <w:rsid w:val="00BE5F97"/>
    <w:rsid w:val="00BE62EE"/>
    <w:rsid w:val="00C003BA"/>
    <w:rsid w:val="00C46878"/>
    <w:rsid w:val="00C64DDE"/>
    <w:rsid w:val="00C72268"/>
    <w:rsid w:val="00CB4A51"/>
    <w:rsid w:val="00CD4532"/>
    <w:rsid w:val="00CD47B0"/>
    <w:rsid w:val="00CE6104"/>
    <w:rsid w:val="00CE7918"/>
    <w:rsid w:val="00D16163"/>
    <w:rsid w:val="00DB3FAD"/>
    <w:rsid w:val="00E61C09"/>
    <w:rsid w:val="00E677FE"/>
    <w:rsid w:val="00EB3B58"/>
    <w:rsid w:val="00EC7359"/>
    <w:rsid w:val="00EE3054"/>
    <w:rsid w:val="00F00606"/>
    <w:rsid w:val="00F01256"/>
    <w:rsid w:val="00FC7475"/>
    <w:rsid w:val="00FD17EB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3326A"/>
  </w:style>
  <w:style w:type="paragraph" w:styleId="Ttulo1">
    <w:name w:val="heading 1"/>
    <w:basedOn w:val="Normal"/>
    <w:link w:val="Ttulo1C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51C81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1C81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3326A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Puesto">
    <w:name w:val="Title"/>
    <w:basedOn w:val="Normal"/>
    <w:next w:val="Normal"/>
    <w:link w:val="PuestoC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51C81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de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51C81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06F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KTHOR%20HUGO\AppData\Roaming\Microsoft\Plantillas\Formulario%20de%20reembols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BA805F16E05460AB76404B52BAE8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AF6CE-8992-4B7E-8480-14A4136A89DF}"/>
      </w:docPartPr>
      <w:docPartBody>
        <w:p w:rsidR="008141DF" w:rsidRDefault="008141DF" w:rsidP="008141DF">
          <w:pPr>
            <w:pStyle w:val="CBA805F16E05460AB76404B52BAE8FE0"/>
          </w:pPr>
          <w:r w:rsidRPr="00944685">
            <w:rPr>
              <w:lang w:bidi="es-ES"/>
            </w:rPr>
            <w:t>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1DF"/>
    <w:rsid w:val="00814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78441E7685141F3B2655FBE719B3663">
    <w:name w:val="D78441E7685141F3B2655FBE719B3663"/>
  </w:style>
  <w:style w:type="paragraph" w:customStyle="1" w:styleId="9B91BE1E0E274FCBA13A2BF7A5F8EEE9">
    <w:name w:val="9B91BE1E0E274FCBA13A2BF7A5F8EEE9"/>
  </w:style>
  <w:style w:type="paragraph" w:customStyle="1" w:styleId="F77A588B041E43518CC5144698024804">
    <w:name w:val="F77A588B041E43518CC5144698024804"/>
  </w:style>
  <w:style w:type="paragraph" w:customStyle="1" w:styleId="94BC9B68916842ED91A790871557BFE3">
    <w:name w:val="94BC9B68916842ED91A790871557BFE3"/>
  </w:style>
  <w:style w:type="paragraph" w:customStyle="1" w:styleId="362CE4D66BB94FE38472ED335CBCA1AF">
    <w:name w:val="362CE4D66BB94FE38472ED335CBCA1AF"/>
  </w:style>
  <w:style w:type="paragraph" w:customStyle="1" w:styleId="F498431499914064877B2A28EA18C8F4">
    <w:name w:val="F498431499914064877B2A28EA18C8F4"/>
  </w:style>
  <w:style w:type="paragraph" w:customStyle="1" w:styleId="5277AD346FDF428A920A980D2143E99A">
    <w:name w:val="5277AD346FDF428A920A980D2143E99A"/>
  </w:style>
  <w:style w:type="paragraph" w:customStyle="1" w:styleId="EA380424AAD54C6D82182487804D3135">
    <w:name w:val="EA380424AAD54C6D82182487804D3135"/>
  </w:style>
  <w:style w:type="paragraph" w:customStyle="1" w:styleId="B595186916484D0E91840E72B7384B4B">
    <w:name w:val="B595186916484D0E91840E72B7384B4B"/>
  </w:style>
  <w:style w:type="paragraph" w:customStyle="1" w:styleId="F0B9CEF364564CDCA0F22F1B09E0300C">
    <w:name w:val="F0B9CEF364564CDCA0F22F1B09E0300C"/>
  </w:style>
  <w:style w:type="paragraph" w:customStyle="1" w:styleId="528B81EAD7DC487BA22BA4F4C04FB055">
    <w:name w:val="528B81EAD7DC487BA22BA4F4C04FB055"/>
  </w:style>
  <w:style w:type="paragraph" w:customStyle="1" w:styleId="A63D398D525F414F8E523956ED7096DA">
    <w:name w:val="A63D398D525F414F8E523956ED7096DA"/>
  </w:style>
  <w:style w:type="paragraph" w:customStyle="1" w:styleId="40D885D668B742728E792EDD1E295D8D">
    <w:name w:val="40D885D668B742728E792EDD1E295D8D"/>
  </w:style>
  <w:style w:type="paragraph" w:customStyle="1" w:styleId="ABDDB3C88BB842A6862B5C428833718D">
    <w:name w:val="ABDDB3C88BB842A6862B5C428833718D"/>
  </w:style>
  <w:style w:type="paragraph" w:customStyle="1" w:styleId="FECCD51EC7324AE9A40C5A4D5E1B016E">
    <w:name w:val="FECCD51EC7324AE9A40C5A4D5E1B016E"/>
  </w:style>
  <w:style w:type="paragraph" w:customStyle="1" w:styleId="FBC9274A7696455B8DDAA6E73A22D11C">
    <w:name w:val="FBC9274A7696455B8DDAA6E73A22D11C"/>
  </w:style>
  <w:style w:type="paragraph" w:customStyle="1" w:styleId="3ED1A84A6A23446EAC08D4998A005D12">
    <w:name w:val="3ED1A84A6A23446EAC08D4998A005D12"/>
  </w:style>
  <w:style w:type="paragraph" w:customStyle="1" w:styleId="1BC93F915A03434393476B25C11ACCF0">
    <w:name w:val="1BC93F915A03434393476B25C11ACCF0"/>
  </w:style>
  <w:style w:type="paragraph" w:customStyle="1" w:styleId="6F891BBD94EF4C8588F9886AB6BBC9DA">
    <w:name w:val="6F891BBD94EF4C8588F9886AB6BBC9DA"/>
  </w:style>
  <w:style w:type="paragraph" w:customStyle="1" w:styleId="CBA805F16E05460AB76404B52BAE8FE0">
    <w:name w:val="CBA805F16E05460AB76404B52BAE8FE0"/>
    <w:rsid w:val="008141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reembolso</Template>
  <TotalTime>0</TotalTime>
  <Pages>1</Pages>
  <Words>111</Words>
  <Characters>613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2020-12-07T01:42:00Z</dcterms:created>
  <dcterms:modified xsi:type="dcterms:W3CDTF">2020-12-07T02:04:00Z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